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AC84F" w14:textId="7E56DA0F" w:rsidR="00F85762" w:rsidRPr="00645DEA" w:rsidRDefault="00BB19D5" w:rsidP="00BB19D5">
      <w:pPr>
        <w:rPr>
          <w:rFonts w:asciiTheme="minorHAnsi" w:hAnsiTheme="minorHAnsi" w:cstheme="minorHAnsi"/>
          <w:b/>
          <w:bCs/>
        </w:rPr>
      </w:pPr>
      <w:r w:rsidRPr="00645DEA">
        <w:rPr>
          <w:rFonts w:asciiTheme="minorHAnsi" w:hAnsiTheme="minorHAnsi" w:cstheme="minorHAnsi"/>
          <w:noProof/>
        </w:rPr>
        <w:drawing>
          <wp:inline distT="0" distB="0" distL="0" distR="0" wp14:anchorId="7240786F" wp14:editId="24F99512">
            <wp:extent cx="1314041" cy="697523"/>
            <wp:effectExtent l="0" t="0" r="635" b="762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7744" cy="710105"/>
                    </a:xfrm>
                    <a:prstGeom prst="rect">
                      <a:avLst/>
                    </a:prstGeom>
                    <a:noFill/>
                    <a:ln>
                      <a:noFill/>
                    </a:ln>
                  </pic:spPr>
                </pic:pic>
              </a:graphicData>
            </a:graphic>
          </wp:inline>
        </w:drawing>
      </w:r>
    </w:p>
    <w:p w14:paraId="2539AB20" w14:textId="46F83DBA" w:rsidR="00F85762" w:rsidRPr="00645DEA" w:rsidRDefault="001A67A4" w:rsidP="001F4F79">
      <w:pPr>
        <w:pStyle w:val="Title"/>
        <w:spacing w:line="235" w:lineRule="auto"/>
        <w:rPr>
          <w:rFonts w:asciiTheme="minorHAnsi" w:hAnsiTheme="minorHAnsi" w:cstheme="minorHAnsi"/>
        </w:rPr>
      </w:pPr>
      <w:r w:rsidRPr="00645DEA">
        <w:rPr>
          <w:rFonts w:asciiTheme="minorHAnsi" w:hAnsiTheme="minorHAnsi" w:cstheme="minorHAnsi"/>
        </w:rPr>
        <w:t xml:space="preserve">ROLE </w:t>
      </w:r>
      <w:r w:rsidR="00F85762" w:rsidRPr="00645DEA">
        <w:rPr>
          <w:rFonts w:asciiTheme="minorHAnsi" w:hAnsiTheme="minorHAnsi" w:cstheme="minorHAnsi"/>
        </w:rPr>
        <w:t>DESCRIPTION</w:t>
      </w:r>
    </w:p>
    <w:p w14:paraId="7412B3CA" w14:textId="77777777" w:rsidR="00F85762" w:rsidRPr="00645DEA" w:rsidRDefault="00F85762">
      <w:pPr>
        <w:rPr>
          <w:rFonts w:asciiTheme="minorHAnsi" w:hAnsiTheme="minorHAnsi" w:cstheme="minorHAnsi"/>
        </w:rPr>
      </w:pP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7"/>
        <w:gridCol w:w="6848"/>
      </w:tblGrid>
      <w:tr w:rsidR="00F85762" w:rsidRPr="00645DEA" w14:paraId="4C4B63E1" w14:textId="77777777" w:rsidTr="00266392">
        <w:trPr>
          <w:trHeight w:val="528"/>
        </w:trPr>
        <w:tc>
          <w:tcPr>
            <w:tcW w:w="2967" w:type="dxa"/>
          </w:tcPr>
          <w:p w14:paraId="0C88319D" w14:textId="649B390F" w:rsidR="00F85762" w:rsidRPr="00645DEA" w:rsidRDefault="00F85762">
            <w:pPr>
              <w:spacing w:before="120" w:after="120"/>
              <w:ind w:left="1137" w:hanging="1137"/>
              <w:rPr>
                <w:rFonts w:asciiTheme="minorHAnsi" w:hAnsiTheme="minorHAnsi" w:cstheme="minorHAnsi"/>
                <w:b/>
                <w:bCs/>
              </w:rPr>
            </w:pPr>
            <w:r w:rsidRPr="00645DEA">
              <w:rPr>
                <w:rFonts w:asciiTheme="minorHAnsi" w:hAnsiTheme="minorHAnsi" w:cstheme="minorHAnsi"/>
                <w:b/>
                <w:bCs/>
              </w:rPr>
              <w:t>ROLE:</w:t>
            </w:r>
          </w:p>
        </w:tc>
        <w:tc>
          <w:tcPr>
            <w:tcW w:w="6848" w:type="dxa"/>
          </w:tcPr>
          <w:p w14:paraId="5FE416CB" w14:textId="7C7D309C" w:rsidR="00F85762" w:rsidRPr="00645DEA" w:rsidRDefault="00CF22D8" w:rsidP="00162E14">
            <w:pPr>
              <w:spacing w:before="120"/>
              <w:rPr>
                <w:rFonts w:asciiTheme="minorHAnsi" w:hAnsiTheme="minorHAnsi" w:cstheme="minorHAnsi"/>
                <w:bCs/>
              </w:rPr>
            </w:pPr>
            <w:r>
              <w:rPr>
                <w:rFonts w:asciiTheme="minorHAnsi" w:hAnsiTheme="minorHAnsi" w:cstheme="minorHAnsi"/>
                <w:bCs/>
              </w:rPr>
              <w:t>DEEP Group Support Volunteer</w:t>
            </w:r>
          </w:p>
        </w:tc>
      </w:tr>
      <w:tr w:rsidR="00F85762" w:rsidRPr="00645DEA" w14:paraId="616500E6" w14:textId="77777777" w:rsidTr="00266392">
        <w:trPr>
          <w:trHeight w:val="528"/>
        </w:trPr>
        <w:tc>
          <w:tcPr>
            <w:tcW w:w="2967" w:type="dxa"/>
          </w:tcPr>
          <w:p w14:paraId="28828533" w14:textId="77777777" w:rsidR="00F85762" w:rsidRPr="00645DEA" w:rsidRDefault="00F85762">
            <w:pPr>
              <w:spacing w:before="120" w:after="120"/>
              <w:ind w:left="1137" w:hanging="1137"/>
              <w:rPr>
                <w:rFonts w:asciiTheme="minorHAnsi" w:hAnsiTheme="minorHAnsi" w:cstheme="minorHAnsi"/>
                <w:b/>
                <w:bCs/>
              </w:rPr>
            </w:pPr>
            <w:r w:rsidRPr="00645DEA">
              <w:rPr>
                <w:rFonts w:asciiTheme="minorHAnsi" w:hAnsiTheme="minorHAnsi" w:cstheme="minorHAnsi"/>
                <w:b/>
                <w:bCs/>
              </w:rPr>
              <w:t>ACCOUNTABLE TO:</w:t>
            </w:r>
          </w:p>
        </w:tc>
        <w:tc>
          <w:tcPr>
            <w:tcW w:w="6848" w:type="dxa"/>
          </w:tcPr>
          <w:p w14:paraId="323CCBD9" w14:textId="156302B9" w:rsidR="00F85762" w:rsidRPr="00645DEA" w:rsidRDefault="009914B8">
            <w:pPr>
              <w:spacing w:before="120" w:after="120"/>
              <w:ind w:left="1137" w:hanging="1137"/>
              <w:rPr>
                <w:rFonts w:asciiTheme="minorHAnsi" w:hAnsiTheme="minorHAnsi" w:cstheme="minorHAnsi"/>
              </w:rPr>
            </w:pPr>
            <w:r>
              <w:rPr>
                <w:rFonts w:asciiTheme="minorHAnsi" w:hAnsiTheme="minorHAnsi" w:cstheme="minorHAnsi"/>
              </w:rPr>
              <w:t>Calderdale Dementia Hub</w:t>
            </w:r>
            <w:r w:rsidR="00E86B31" w:rsidRPr="00645DEA">
              <w:rPr>
                <w:rFonts w:asciiTheme="minorHAnsi" w:hAnsiTheme="minorHAnsi" w:cstheme="minorHAnsi"/>
              </w:rPr>
              <w:t xml:space="preserve"> Volunteer Coordinator</w:t>
            </w:r>
          </w:p>
        </w:tc>
      </w:tr>
      <w:tr w:rsidR="00F85762" w:rsidRPr="00645DEA" w14:paraId="4EA0E22C" w14:textId="77777777" w:rsidTr="00266392">
        <w:trPr>
          <w:trHeight w:val="540"/>
        </w:trPr>
        <w:tc>
          <w:tcPr>
            <w:tcW w:w="2967" w:type="dxa"/>
          </w:tcPr>
          <w:p w14:paraId="7AE052D0" w14:textId="4F1AC33A" w:rsidR="00F85762" w:rsidRPr="00645DEA" w:rsidRDefault="00E86B31" w:rsidP="00705D81">
            <w:pPr>
              <w:spacing w:before="120" w:after="120"/>
              <w:ind w:left="-229"/>
              <w:rPr>
                <w:rFonts w:asciiTheme="minorHAnsi" w:hAnsiTheme="minorHAnsi" w:cstheme="minorHAnsi"/>
                <w:b/>
                <w:bCs/>
              </w:rPr>
            </w:pPr>
            <w:r w:rsidRPr="00645DEA">
              <w:rPr>
                <w:rFonts w:asciiTheme="minorHAnsi" w:hAnsiTheme="minorHAnsi" w:cstheme="minorHAnsi"/>
                <w:b/>
                <w:bCs/>
              </w:rPr>
              <w:t>H</w:t>
            </w:r>
            <w:r w:rsidR="00AC03FB" w:rsidRPr="00645DEA">
              <w:rPr>
                <w:rFonts w:asciiTheme="minorHAnsi" w:hAnsiTheme="minorHAnsi" w:cstheme="minorHAnsi"/>
                <w:b/>
                <w:bCs/>
              </w:rPr>
              <w:t xml:space="preserve"> H</w:t>
            </w:r>
            <w:r w:rsidRPr="00645DEA">
              <w:rPr>
                <w:rFonts w:asciiTheme="minorHAnsi" w:hAnsiTheme="minorHAnsi" w:cstheme="minorHAnsi"/>
                <w:b/>
                <w:bCs/>
              </w:rPr>
              <w:t>OURS:</w:t>
            </w:r>
          </w:p>
        </w:tc>
        <w:tc>
          <w:tcPr>
            <w:tcW w:w="6848" w:type="dxa"/>
          </w:tcPr>
          <w:p w14:paraId="0AD5FEE9" w14:textId="1D2281BE" w:rsidR="00B45496" w:rsidRPr="00645DEA" w:rsidRDefault="00CF22D8" w:rsidP="00705D81">
            <w:pPr>
              <w:spacing w:before="120" w:after="120"/>
              <w:rPr>
                <w:rFonts w:asciiTheme="minorHAnsi" w:hAnsiTheme="minorHAnsi" w:cstheme="minorHAnsi"/>
              </w:rPr>
            </w:pPr>
            <w:r>
              <w:rPr>
                <w:rFonts w:asciiTheme="minorHAnsi" w:hAnsiTheme="minorHAnsi" w:cstheme="minorHAnsi"/>
              </w:rPr>
              <w:t>3 hours – 10am to 1pm currently on the 4</w:t>
            </w:r>
            <w:r w:rsidRPr="00CF22D8">
              <w:rPr>
                <w:rFonts w:asciiTheme="minorHAnsi" w:hAnsiTheme="minorHAnsi" w:cstheme="minorHAnsi"/>
                <w:vertAlign w:val="superscript"/>
              </w:rPr>
              <w:t>th</w:t>
            </w:r>
            <w:r>
              <w:rPr>
                <w:rFonts w:asciiTheme="minorHAnsi" w:hAnsiTheme="minorHAnsi" w:cstheme="minorHAnsi"/>
              </w:rPr>
              <w:t xml:space="preserve"> Wednesday in the month</w:t>
            </w:r>
          </w:p>
        </w:tc>
      </w:tr>
      <w:tr w:rsidR="00E86B31" w:rsidRPr="00645DEA" w14:paraId="7AB40391" w14:textId="77777777" w:rsidTr="00266392">
        <w:trPr>
          <w:trHeight w:val="528"/>
        </w:trPr>
        <w:tc>
          <w:tcPr>
            <w:tcW w:w="2967" w:type="dxa"/>
          </w:tcPr>
          <w:p w14:paraId="73AD5A4A" w14:textId="01810EA0" w:rsidR="00E86B31" w:rsidRPr="00645DEA" w:rsidRDefault="00AC03FB" w:rsidP="00705D81">
            <w:pPr>
              <w:spacing w:before="120" w:after="120"/>
              <w:ind w:left="-229"/>
              <w:rPr>
                <w:rFonts w:asciiTheme="minorHAnsi" w:hAnsiTheme="minorHAnsi" w:cstheme="minorHAnsi"/>
                <w:b/>
                <w:bCs/>
              </w:rPr>
            </w:pPr>
            <w:r w:rsidRPr="00645DEA">
              <w:rPr>
                <w:rFonts w:asciiTheme="minorHAnsi" w:hAnsiTheme="minorHAnsi" w:cstheme="minorHAnsi"/>
                <w:b/>
                <w:bCs/>
              </w:rPr>
              <w:t xml:space="preserve">    </w:t>
            </w:r>
            <w:r w:rsidR="00E86B31" w:rsidRPr="00645DEA">
              <w:rPr>
                <w:rFonts w:asciiTheme="minorHAnsi" w:hAnsiTheme="minorHAnsi" w:cstheme="minorHAnsi"/>
                <w:b/>
                <w:bCs/>
              </w:rPr>
              <w:t>LOCATION:</w:t>
            </w:r>
          </w:p>
        </w:tc>
        <w:tc>
          <w:tcPr>
            <w:tcW w:w="6848" w:type="dxa"/>
          </w:tcPr>
          <w:p w14:paraId="5C6DC88F" w14:textId="56CDB358" w:rsidR="00E86B31" w:rsidRPr="00645DEA" w:rsidRDefault="00CF22D8" w:rsidP="00705D81">
            <w:pPr>
              <w:spacing w:before="120" w:after="120"/>
              <w:rPr>
                <w:rFonts w:asciiTheme="minorHAnsi" w:hAnsiTheme="minorHAnsi" w:cstheme="minorHAnsi"/>
              </w:rPr>
            </w:pPr>
            <w:r>
              <w:rPr>
                <w:rFonts w:asciiTheme="minorHAnsi" w:hAnsiTheme="minorHAnsi" w:cstheme="minorHAnsi"/>
              </w:rPr>
              <w:t>Currently in Elland</w:t>
            </w:r>
          </w:p>
        </w:tc>
      </w:tr>
      <w:tr w:rsidR="0097623C" w:rsidRPr="00645DEA" w14:paraId="69BF4201" w14:textId="77777777" w:rsidTr="00266392">
        <w:trPr>
          <w:trHeight w:val="528"/>
        </w:trPr>
        <w:tc>
          <w:tcPr>
            <w:tcW w:w="2967" w:type="dxa"/>
          </w:tcPr>
          <w:p w14:paraId="15A64D96" w14:textId="08625F9E" w:rsidR="0097623C" w:rsidRPr="00645DEA" w:rsidRDefault="0097623C" w:rsidP="00705D81">
            <w:pPr>
              <w:spacing w:before="120" w:after="120"/>
              <w:ind w:left="-229"/>
              <w:rPr>
                <w:rFonts w:asciiTheme="minorHAnsi" w:hAnsiTheme="minorHAnsi" w:cstheme="minorHAnsi"/>
                <w:b/>
                <w:bCs/>
              </w:rPr>
            </w:pPr>
            <w:r w:rsidRPr="00645DEA">
              <w:rPr>
                <w:rFonts w:asciiTheme="minorHAnsi" w:hAnsiTheme="minorHAnsi" w:cstheme="minorHAnsi"/>
                <w:b/>
                <w:bCs/>
              </w:rPr>
              <w:t xml:space="preserve">    EXPERIENCE:</w:t>
            </w:r>
          </w:p>
        </w:tc>
        <w:tc>
          <w:tcPr>
            <w:tcW w:w="6848" w:type="dxa"/>
          </w:tcPr>
          <w:p w14:paraId="27FB2B77" w14:textId="79282C6D" w:rsidR="0097623C" w:rsidRPr="00645DEA" w:rsidRDefault="0097623C" w:rsidP="00705D81">
            <w:pPr>
              <w:spacing w:before="120" w:after="120"/>
              <w:rPr>
                <w:rFonts w:asciiTheme="minorHAnsi" w:hAnsiTheme="minorHAnsi" w:cstheme="minorHAnsi"/>
              </w:rPr>
            </w:pPr>
            <w:r w:rsidRPr="00645DEA">
              <w:rPr>
                <w:rFonts w:asciiTheme="minorHAnsi" w:hAnsiTheme="minorHAnsi" w:cstheme="minorHAnsi"/>
              </w:rPr>
              <w:t>No specific experience is required</w:t>
            </w:r>
            <w:r w:rsidR="004914AA" w:rsidRPr="00645DEA">
              <w:rPr>
                <w:rFonts w:asciiTheme="minorHAnsi" w:hAnsiTheme="minorHAnsi" w:cstheme="minorHAnsi"/>
              </w:rPr>
              <w:t xml:space="preserve"> </w:t>
            </w:r>
          </w:p>
        </w:tc>
      </w:tr>
      <w:tr w:rsidR="004914AA" w:rsidRPr="00645DEA" w14:paraId="0B82DCC8" w14:textId="77777777" w:rsidTr="00266392">
        <w:trPr>
          <w:trHeight w:val="528"/>
        </w:trPr>
        <w:tc>
          <w:tcPr>
            <w:tcW w:w="2967" w:type="dxa"/>
          </w:tcPr>
          <w:p w14:paraId="59BAEB55" w14:textId="14270BED" w:rsidR="004914AA" w:rsidRPr="00645DEA" w:rsidRDefault="004914AA" w:rsidP="00705D81">
            <w:pPr>
              <w:spacing w:before="120" w:after="120"/>
              <w:ind w:left="-229"/>
              <w:rPr>
                <w:rFonts w:asciiTheme="minorHAnsi" w:hAnsiTheme="minorHAnsi" w:cstheme="minorHAnsi"/>
                <w:b/>
                <w:bCs/>
              </w:rPr>
            </w:pPr>
            <w:r w:rsidRPr="00645DEA">
              <w:rPr>
                <w:rFonts w:asciiTheme="minorHAnsi" w:hAnsiTheme="minorHAnsi" w:cstheme="minorHAnsi"/>
                <w:b/>
                <w:bCs/>
              </w:rPr>
              <w:t xml:space="preserve">    COMMITMENT:</w:t>
            </w:r>
          </w:p>
        </w:tc>
        <w:tc>
          <w:tcPr>
            <w:tcW w:w="6848" w:type="dxa"/>
          </w:tcPr>
          <w:p w14:paraId="72E30D51" w14:textId="52B6F804" w:rsidR="004914AA" w:rsidRPr="00645DEA" w:rsidRDefault="00CF22D8" w:rsidP="004914AA">
            <w:pPr>
              <w:spacing w:before="120" w:after="120"/>
              <w:rPr>
                <w:rFonts w:asciiTheme="minorHAnsi" w:hAnsiTheme="minorHAnsi" w:cstheme="minorHAnsi"/>
              </w:rPr>
            </w:pPr>
            <w:r>
              <w:rPr>
                <w:rFonts w:asciiTheme="minorHAnsi" w:hAnsiTheme="minorHAnsi" w:cstheme="minorHAnsi"/>
              </w:rPr>
              <w:t>3 hrs over 1 day in the month</w:t>
            </w:r>
          </w:p>
        </w:tc>
      </w:tr>
    </w:tbl>
    <w:p w14:paraId="0D118E4D" w14:textId="0F06322E" w:rsidR="00F85762" w:rsidRPr="00645DEA" w:rsidRDefault="00F85762" w:rsidP="001A60DE">
      <w:pPr>
        <w:rPr>
          <w:rFonts w:asciiTheme="minorHAnsi" w:hAnsiTheme="minorHAnsi" w:cstheme="minorHAnsi"/>
        </w:rPr>
      </w:pPr>
    </w:p>
    <w:p w14:paraId="50F11B00" w14:textId="47123B3A" w:rsidR="00454D60" w:rsidRPr="00645DEA" w:rsidRDefault="00E86B31" w:rsidP="00450CDA">
      <w:pPr>
        <w:rPr>
          <w:rFonts w:asciiTheme="minorHAnsi" w:hAnsiTheme="minorHAnsi" w:cstheme="minorHAnsi"/>
          <w:i/>
          <w:iCs/>
        </w:rPr>
      </w:pPr>
      <w:r w:rsidRPr="00645DEA">
        <w:rPr>
          <w:rFonts w:asciiTheme="minorHAnsi" w:hAnsiTheme="minorHAnsi" w:cstheme="minorHAnsi"/>
          <w:i/>
          <w:iCs/>
        </w:rPr>
        <w:t xml:space="preserve">Would you like to help </w:t>
      </w:r>
      <w:r w:rsidR="00192D76">
        <w:rPr>
          <w:rFonts w:asciiTheme="minorHAnsi" w:hAnsiTheme="minorHAnsi" w:cstheme="minorHAnsi"/>
          <w:i/>
          <w:iCs/>
        </w:rPr>
        <w:t xml:space="preserve">support the </w:t>
      </w:r>
      <w:r w:rsidR="00450CDA">
        <w:rPr>
          <w:rFonts w:asciiTheme="minorHAnsi" w:hAnsiTheme="minorHAnsi" w:cstheme="minorHAnsi"/>
          <w:i/>
          <w:iCs/>
        </w:rPr>
        <w:t xml:space="preserve">local </w:t>
      </w:r>
      <w:r w:rsidR="00192D76">
        <w:rPr>
          <w:rFonts w:asciiTheme="minorHAnsi" w:hAnsiTheme="minorHAnsi" w:cstheme="minorHAnsi"/>
          <w:i/>
          <w:iCs/>
        </w:rPr>
        <w:t xml:space="preserve">community to live well with dementia? </w:t>
      </w:r>
      <w:r w:rsidR="00450CDA" w:rsidRPr="00645DEA">
        <w:rPr>
          <w:rFonts w:asciiTheme="minorHAnsi" w:hAnsiTheme="minorHAnsi" w:cstheme="minorHAnsi"/>
          <w:i/>
          <w:iCs/>
        </w:rPr>
        <w:t xml:space="preserve">Have you got great communication skills and are adaptable to the needs of others? </w:t>
      </w:r>
      <w:r w:rsidR="000B37F5">
        <w:rPr>
          <w:rFonts w:asciiTheme="minorHAnsi" w:hAnsiTheme="minorHAnsi" w:cstheme="minorHAnsi"/>
          <w:i/>
          <w:iCs/>
        </w:rPr>
        <w:t xml:space="preserve">Calderdale Dementia Hub </w:t>
      </w:r>
      <w:r w:rsidR="00192D76">
        <w:rPr>
          <w:rFonts w:asciiTheme="minorHAnsi" w:hAnsiTheme="minorHAnsi" w:cstheme="minorHAnsi"/>
          <w:i/>
          <w:iCs/>
        </w:rPr>
        <w:t xml:space="preserve">are looking for </w:t>
      </w:r>
      <w:r w:rsidR="00AE7881">
        <w:rPr>
          <w:rFonts w:asciiTheme="minorHAnsi" w:hAnsiTheme="minorHAnsi" w:cstheme="minorHAnsi"/>
          <w:i/>
          <w:iCs/>
        </w:rPr>
        <w:t>volunteers</w:t>
      </w:r>
      <w:r w:rsidR="00911B40">
        <w:rPr>
          <w:rFonts w:asciiTheme="minorHAnsi" w:hAnsiTheme="minorHAnsi" w:cstheme="minorHAnsi"/>
          <w:i/>
          <w:iCs/>
        </w:rPr>
        <w:t xml:space="preserve"> to </w:t>
      </w:r>
      <w:r w:rsidR="00544D96">
        <w:rPr>
          <w:rFonts w:asciiTheme="minorHAnsi" w:hAnsiTheme="minorHAnsi" w:cstheme="minorHAnsi"/>
          <w:i/>
          <w:iCs/>
        </w:rPr>
        <w:t xml:space="preserve">help deliver </w:t>
      </w:r>
      <w:r w:rsidR="008F180C">
        <w:rPr>
          <w:rFonts w:asciiTheme="minorHAnsi" w:hAnsiTheme="minorHAnsi" w:cstheme="minorHAnsi"/>
          <w:i/>
          <w:iCs/>
        </w:rPr>
        <w:t>this service.</w:t>
      </w:r>
    </w:p>
    <w:p w14:paraId="7A13B647" w14:textId="77777777" w:rsidR="00454D60" w:rsidRPr="00645DEA" w:rsidRDefault="00454D60" w:rsidP="001A60DE">
      <w:pPr>
        <w:rPr>
          <w:rFonts w:asciiTheme="minorHAnsi" w:hAnsiTheme="minorHAnsi" w:cstheme="minorHAn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81"/>
      </w:tblGrid>
      <w:tr w:rsidR="00F85762" w:rsidRPr="00645DEA" w14:paraId="3556C2EF" w14:textId="77777777" w:rsidTr="003A7610">
        <w:tc>
          <w:tcPr>
            <w:tcW w:w="9781" w:type="dxa"/>
          </w:tcPr>
          <w:p w14:paraId="758CCB0E" w14:textId="3C2AC720" w:rsidR="00B00F3E" w:rsidRPr="00645DEA" w:rsidRDefault="008F180C" w:rsidP="00B00F3E">
            <w:pPr>
              <w:spacing w:before="120" w:after="120"/>
              <w:rPr>
                <w:rFonts w:asciiTheme="minorHAnsi" w:hAnsiTheme="minorHAnsi" w:cstheme="minorHAnsi"/>
                <w:b/>
              </w:rPr>
            </w:pPr>
            <w:r>
              <w:rPr>
                <w:rFonts w:asciiTheme="minorHAnsi" w:hAnsiTheme="minorHAnsi" w:cstheme="minorHAnsi"/>
                <w:b/>
              </w:rPr>
              <w:t>C</w:t>
            </w:r>
            <w:r w:rsidR="000C5579">
              <w:rPr>
                <w:rFonts w:asciiTheme="minorHAnsi" w:hAnsiTheme="minorHAnsi" w:cstheme="minorHAnsi"/>
                <w:b/>
              </w:rPr>
              <w:t>ALDERDALE DEMENTIA HUB</w:t>
            </w:r>
            <w:r>
              <w:rPr>
                <w:rFonts w:asciiTheme="minorHAnsi" w:hAnsiTheme="minorHAnsi" w:cstheme="minorHAnsi"/>
                <w:b/>
              </w:rPr>
              <w:t xml:space="preserve"> </w:t>
            </w:r>
            <w:r w:rsidR="00173AB0">
              <w:rPr>
                <w:rFonts w:asciiTheme="minorHAnsi" w:hAnsiTheme="minorHAnsi" w:cstheme="minorHAnsi"/>
                <w:b/>
              </w:rPr>
              <w:t>(CDH)</w:t>
            </w:r>
          </w:p>
        </w:tc>
      </w:tr>
      <w:tr w:rsidR="00F85762" w:rsidRPr="00645DEA" w14:paraId="276ECF0A" w14:textId="77777777" w:rsidTr="003A7610">
        <w:tc>
          <w:tcPr>
            <w:tcW w:w="9781" w:type="dxa"/>
          </w:tcPr>
          <w:p w14:paraId="618ADDE0" w14:textId="53855B66" w:rsidR="00555053" w:rsidRPr="00645DEA" w:rsidRDefault="00CB4FFD" w:rsidP="00C71F9B">
            <w:pPr>
              <w:pStyle w:val="NormalWeb"/>
              <w:shd w:val="clear" w:color="auto" w:fill="FFFFFF"/>
              <w:textAlignment w:val="baseline"/>
              <w:rPr>
                <w:rFonts w:asciiTheme="minorHAnsi" w:hAnsiTheme="minorHAnsi" w:cstheme="minorHAnsi"/>
                <w:color w:val="545454"/>
              </w:rPr>
            </w:pPr>
            <w:r>
              <w:rPr>
                <w:rFonts w:asciiTheme="minorHAnsi" w:hAnsiTheme="minorHAnsi" w:cstheme="minorHAnsi"/>
                <w:color w:val="545454"/>
              </w:rPr>
              <w:t>C</w:t>
            </w:r>
            <w:r w:rsidR="004F6588">
              <w:rPr>
                <w:rFonts w:asciiTheme="minorHAnsi" w:hAnsiTheme="minorHAnsi" w:cstheme="minorHAnsi"/>
                <w:color w:val="545454"/>
              </w:rPr>
              <w:t>DH</w:t>
            </w:r>
            <w:r w:rsidR="004A61D8">
              <w:rPr>
                <w:rFonts w:asciiTheme="minorHAnsi" w:hAnsiTheme="minorHAnsi" w:cstheme="minorHAnsi"/>
                <w:color w:val="545454"/>
              </w:rPr>
              <w:t xml:space="preserve"> is a partnership between </w:t>
            </w:r>
            <w:r w:rsidR="008B1426">
              <w:rPr>
                <w:rFonts w:asciiTheme="minorHAnsi" w:hAnsiTheme="minorHAnsi" w:cstheme="minorHAnsi"/>
                <w:color w:val="545454"/>
              </w:rPr>
              <w:t>Inspire North</w:t>
            </w:r>
            <w:bookmarkStart w:id="0" w:name="_GoBack"/>
            <w:bookmarkEnd w:id="0"/>
            <w:r w:rsidR="004A61D8">
              <w:rPr>
                <w:rFonts w:asciiTheme="minorHAnsi" w:hAnsiTheme="minorHAnsi" w:cstheme="minorHAnsi"/>
                <w:color w:val="545454"/>
              </w:rPr>
              <w:t xml:space="preserve"> and Age UK Calderdale &amp; Kirklees</w:t>
            </w:r>
            <w:r w:rsidR="00897216">
              <w:rPr>
                <w:rFonts w:asciiTheme="minorHAnsi" w:hAnsiTheme="minorHAnsi" w:cstheme="minorHAnsi"/>
                <w:color w:val="545454"/>
              </w:rPr>
              <w:t xml:space="preserve"> and offers an information</w:t>
            </w:r>
            <w:r w:rsidR="00BD48FE">
              <w:rPr>
                <w:rFonts w:asciiTheme="minorHAnsi" w:hAnsiTheme="minorHAnsi" w:cstheme="minorHAnsi"/>
                <w:color w:val="545454"/>
              </w:rPr>
              <w:t>,</w:t>
            </w:r>
            <w:r w:rsidR="00897216">
              <w:rPr>
                <w:rFonts w:asciiTheme="minorHAnsi" w:hAnsiTheme="minorHAnsi" w:cstheme="minorHAnsi"/>
                <w:color w:val="545454"/>
              </w:rPr>
              <w:t xml:space="preserve"> advice </w:t>
            </w:r>
            <w:r w:rsidR="00BD48FE">
              <w:rPr>
                <w:rFonts w:asciiTheme="minorHAnsi" w:hAnsiTheme="minorHAnsi" w:cstheme="minorHAnsi"/>
                <w:color w:val="545454"/>
              </w:rPr>
              <w:t xml:space="preserve">and signposting </w:t>
            </w:r>
            <w:r w:rsidR="00897216">
              <w:rPr>
                <w:rFonts w:asciiTheme="minorHAnsi" w:hAnsiTheme="minorHAnsi" w:cstheme="minorHAnsi"/>
                <w:color w:val="545454"/>
              </w:rPr>
              <w:t xml:space="preserve">service for anyone </w:t>
            </w:r>
            <w:r w:rsidR="003C0F1E">
              <w:rPr>
                <w:rFonts w:asciiTheme="minorHAnsi" w:hAnsiTheme="minorHAnsi" w:cstheme="minorHAnsi"/>
                <w:color w:val="545454"/>
              </w:rPr>
              <w:t xml:space="preserve">living in Calderdale </w:t>
            </w:r>
            <w:r w:rsidR="00897216">
              <w:rPr>
                <w:rFonts w:asciiTheme="minorHAnsi" w:hAnsiTheme="minorHAnsi" w:cstheme="minorHAnsi"/>
                <w:color w:val="545454"/>
              </w:rPr>
              <w:t xml:space="preserve">diagnosed </w:t>
            </w:r>
            <w:r w:rsidR="00C44A2D">
              <w:rPr>
                <w:rFonts w:asciiTheme="minorHAnsi" w:hAnsiTheme="minorHAnsi" w:cstheme="minorHAnsi"/>
                <w:color w:val="545454"/>
              </w:rPr>
              <w:t>with dementia, and their friends, family and carers.</w:t>
            </w:r>
          </w:p>
        </w:tc>
      </w:tr>
      <w:tr w:rsidR="00E86B31" w:rsidRPr="00645DEA" w14:paraId="6FAE4DF2" w14:textId="77777777" w:rsidTr="003A7610">
        <w:trPr>
          <w:trHeight w:val="315"/>
        </w:trPr>
        <w:tc>
          <w:tcPr>
            <w:tcW w:w="9781" w:type="dxa"/>
          </w:tcPr>
          <w:p w14:paraId="4428E38C" w14:textId="104FF691" w:rsidR="00E86B31" w:rsidRPr="00645DEA" w:rsidRDefault="0009102B" w:rsidP="00B00F3E">
            <w:pPr>
              <w:spacing w:before="120" w:after="120"/>
              <w:rPr>
                <w:rFonts w:asciiTheme="minorHAnsi" w:hAnsiTheme="minorHAnsi" w:cstheme="minorHAnsi"/>
                <w:b/>
              </w:rPr>
            </w:pPr>
            <w:r w:rsidRPr="00645DEA">
              <w:rPr>
                <w:rFonts w:asciiTheme="minorHAnsi" w:hAnsiTheme="minorHAnsi" w:cstheme="minorHAnsi"/>
                <w:b/>
              </w:rPr>
              <w:t>ABOUT</w:t>
            </w:r>
            <w:r w:rsidR="00FE5FDF" w:rsidRPr="00645DEA">
              <w:rPr>
                <w:rFonts w:asciiTheme="minorHAnsi" w:hAnsiTheme="minorHAnsi" w:cstheme="minorHAnsi"/>
                <w:b/>
              </w:rPr>
              <w:t xml:space="preserve"> T</w:t>
            </w:r>
            <w:r w:rsidRPr="00645DEA">
              <w:rPr>
                <w:rFonts w:asciiTheme="minorHAnsi" w:hAnsiTheme="minorHAnsi" w:cstheme="minorHAnsi"/>
                <w:b/>
              </w:rPr>
              <w:t>HE ROLE</w:t>
            </w:r>
          </w:p>
        </w:tc>
      </w:tr>
      <w:tr w:rsidR="00E86B31" w:rsidRPr="00645DEA" w14:paraId="072CC1BE" w14:textId="77777777" w:rsidTr="003A7610">
        <w:trPr>
          <w:trHeight w:val="315"/>
        </w:trPr>
        <w:tc>
          <w:tcPr>
            <w:tcW w:w="9781" w:type="dxa"/>
          </w:tcPr>
          <w:p w14:paraId="1854C596" w14:textId="4C8A25EC" w:rsidR="00555053" w:rsidRPr="00645DEA" w:rsidRDefault="00CF22D8" w:rsidP="00E86B31">
            <w:pPr>
              <w:spacing w:before="120" w:after="120"/>
              <w:rPr>
                <w:rFonts w:asciiTheme="minorHAnsi" w:hAnsiTheme="minorHAnsi" w:cstheme="minorHAnsi"/>
                <w:bCs/>
              </w:rPr>
            </w:pPr>
            <w:r>
              <w:rPr>
                <w:rFonts w:asciiTheme="minorHAnsi" w:hAnsiTheme="minorHAnsi" w:cstheme="minorHAnsi"/>
                <w:bCs/>
              </w:rPr>
              <w:t>DEEP is a UK network of groups of people with dementia who work to get their voice heard. There are around 80 groups, and DEEP connects them together to share their experience, and to support each other.</w:t>
            </w:r>
            <w:r w:rsidR="003C0F1E">
              <w:rPr>
                <w:rFonts w:asciiTheme="minorHAnsi" w:hAnsiTheme="minorHAnsi" w:cstheme="minorHAnsi"/>
                <w:bCs/>
              </w:rPr>
              <w:t xml:space="preserve"> Our Calderdale DEEP group started in 2022 and is led by people with dementia.</w:t>
            </w:r>
          </w:p>
        </w:tc>
      </w:tr>
      <w:tr w:rsidR="00F85762" w:rsidRPr="00645DEA" w14:paraId="454DBBEA" w14:textId="77777777" w:rsidTr="003A7610">
        <w:trPr>
          <w:trHeight w:val="315"/>
        </w:trPr>
        <w:tc>
          <w:tcPr>
            <w:tcW w:w="9781" w:type="dxa"/>
          </w:tcPr>
          <w:p w14:paraId="6109855A" w14:textId="0DFD53FC" w:rsidR="001A60DE" w:rsidRPr="00645DEA" w:rsidRDefault="00F85762" w:rsidP="20DC93E3">
            <w:pPr>
              <w:spacing w:before="120" w:after="120"/>
              <w:rPr>
                <w:rFonts w:asciiTheme="minorHAnsi" w:hAnsiTheme="minorHAnsi" w:cstheme="minorHAnsi"/>
                <w:b/>
                <w:bCs/>
              </w:rPr>
            </w:pPr>
            <w:r w:rsidRPr="00645DEA">
              <w:rPr>
                <w:rFonts w:asciiTheme="minorHAnsi" w:hAnsiTheme="minorHAnsi" w:cstheme="minorHAnsi"/>
                <w:b/>
                <w:bCs/>
              </w:rPr>
              <w:t xml:space="preserve">OUTLINE OF </w:t>
            </w:r>
            <w:r w:rsidR="001A67A4" w:rsidRPr="00645DEA">
              <w:rPr>
                <w:rFonts w:asciiTheme="minorHAnsi" w:hAnsiTheme="minorHAnsi" w:cstheme="minorHAnsi"/>
                <w:b/>
                <w:bCs/>
              </w:rPr>
              <w:t>ROLE</w:t>
            </w:r>
            <w:r w:rsidRPr="00645DEA">
              <w:rPr>
                <w:rFonts w:asciiTheme="minorHAnsi" w:hAnsiTheme="minorHAnsi" w:cstheme="minorHAnsi"/>
                <w:b/>
                <w:bCs/>
              </w:rPr>
              <w:t>:</w:t>
            </w:r>
          </w:p>
        </w:tc>
      </w:tr>
      <w:tr w:rsidR="00B00F3E" w:rsidRPr="00645DEA" w14:paraId="6B84BEB3" w14:textId="77777777" w:rsidTr="003A7610">
        <w:trPr>
          <w:trHeight w:val="930"/>
        </w:trPr>
        <w:tc>
          <w:tcPr>
            <w:tcW w:w="9781" w:type="dxa"/>
          </w:tcPr>
          <w:p w14:paraId="522EE144" w14:textId="426A8B7B" w:rsidR="00BA205A" w:rsidRPr="00645DEA" w:rsidRDefault="0046195C" w:rsidP="0046195C">
            <w:pPr>
              <w:widowControl w:val="0"/>
              <w:tabs>
                <w:tab w:val="left" w:pos="889"/>
                <w:tab w:val="left" w:pos="890"/>
              </w:tabs>
              <w:autoSpaceDE w:val="0"/>
              <w:autoSpaceDN w:val="0"/>
              <w:spacing w:line="237" w:lineRule="auto"/>
              <w:ind w:right="1045"/>
              <w:rPr>
                <w:rFonts w:asciiTheme="minorHAnsi" w:hAnsiTheme="minorHAnsi" w:cstheme="minorHAnsi"/>
              </w:rPr>
            </w:pPr>
            <w:r>
              <w:rPr>
                <w:rFonts w:asciiTheme="minorHAnsi" w:hAnsiTheme="minorHAnsi" w:cstheme="minorHAnsi"/>
              </w:rPr>
              <w:t>As a volunteer you would be support</w:t>
            </w:r>
            <w:r w:rsidR="00716C96">
              <w:rPr>
                <w:rFonts w:asciiTheme="minorHAnsi" w:hAnsiTheme="minorHAnsi" w:cstheme="minorHAnsi"/>
              </w:rPr>
              <w:t xml:space="preserve">ing </w:t>
            </w:r>
            <w:r w:rsidR="007E67B5">
              <w:rPr>
                <w:rFonts w:asciiTheme="minorHAnsi" w:hAnsiTheme="minorHAnsi" w:cstheme="minorHAnsi"/>
              </w:rPr>
              <w:t xml:space="preserve">CDH </w:t>
            </w:r>
            <w:r w:rsidR="008B7B9F">
              <w:rPr>
                <w:rFonts w:asciiTheme="minorHAnsi" w:hAnsiTheme="minorHAnsi" w:cstheme="minorHAnsi"/>
              </w:rPr>
              <w:t>staff</w:t>
            </w:r>
            <w:r w:rsidR="00B22DFB">
              <w:rPr>
                <w:rFonts w:asciiTheme="minorHAnsi" w:hAnsiTheme="minorHAnsi" w:cstheme="minorHAnsi"/>
              </w:rPr>
              <w:t xml:space="preserve"> </w:t>
            </w:r>
            <w:r w:rsidR="00FD3043">
              <w:rPr>
                <w:rFonts w:asciiTheme="minorHAnsi" w:hAnsiTheme="minorHAnsi" w:cstheme="minorHAnsi"/>
              </w:rPr>
              <w:t>on the day of the DEEP group meeting</w:t>
            </w:r>
          </w:p>
        </w:tc>
      </w:tr>
      <w:tr w:rsidR="00B00F3E" w:rsidRPr="00645DEA" w14:paraId="0BA708EA" w14:textId="77777777" w:rsidTr="003A7610">
        <w:trPr>
          <w:trHeight w:val="340"/>
        </w:trPr>
        <w:tc>
          <w:tcPr>
            <w:tcW w:w="9781" w:type="dxa"/>
          </w:tcPr>
          <w:p w14:paraId="5E94C06D" w14:textId="77777777" w:rsidR="00B00F3E" w:rsidRPr="00645DEA" w:rsidRDefault="00B00F3E" w:rsidP="00B00F3E">
            <w:pPr>
              <w:spacing w:before="120" w:after="120"/>
              <w:rPr>
                <w:rFonts w:asciiTheme="minorHAnsi" w:hAnsiTheme="minorHAnsi" w:cstheme="minorHAnsi"/>
                <w:b/>
                <w:bCs/>
              </w:rPr>
            </w:pPr>
            <w:r w:rsidRPr="00645DEA">
              <w:rPr>
                <w:rFonts w:asciiTheme="minorHAnsi" w:hAnsiTheme="minorHAnsi" w:cstheme="minorHAnsi"/>
                <w:b/>
                <w:bCs/>
              </w:rPr>
              <w:t>MAIN TASKS:</w:t>
            </w:r>
          </w:p>
        </w:tc>
      </w:tr>
      <w:tr w:rsidR="00F85762" w:rsidRPr="00645DEA" w14:paraId="489E8EEE" w14:textId="77777777" w:rsidTr="003A7610">
        <w:trPr>
          <w:trHeight w:val="351"/>
        </w:trPr>
        <w:tc>
          <w:tcPr>
            <w:tcW w:w="9781" w:type="dxa"/>
          </w:tcPr>
          <w:p w14:paraId="1F069F40" w14:textId="36F7F802" w:rsidR="00FD3043" w:rsidRDefault="00FD3043" w:rsidP="004E511C">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F0F0F"/>
              </w:rPr>
            </w:pPr>
            <w:r>
              <w:rPr>
                <w:rFonts w:asciiTheme="minorHAnsi" w:hAnsiTheme="minorHAnsi" w:cstheme="minorHAnsi"/>
                <w:color w:val="0F0F0F"/>
              </w:rPr>
              <w:t>Helping to set up the room and tidying away at the end of the group</w:t>
            </w:r>
          </w:p>
          <w:p w14:paraId="61F22730" w14:textId="6486DC10" w:rsidR="00FD3043" w:rsidRDefault="00FD3043" w:rsidP="004E511C">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F0F0F"/>
              </w:rPr>
            </w:pPr>
            <w:r>
              <w:rPr>
                <w:rFonts w:asciiTheme="minorHAnsi" w:hAnsiTheme="minorHAnsi" w:cstheme="minorHAnsi"/>
                <w:color w:val="0F0F0F"/>
              </w:rPr>
              <w:t>Escorting clients to and from transport and other parts of the building (after manual handling training has been completed. This training is offered free)</w:t>
            </w:r>
          </w:p>
          <w:p w14:paraId="0F0C976D" w14:textId="24B534F2" w:rsidR="00FD3043" w:rsidRDefault="00FD3043" w:rsidP="004E511C">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F0F0F"/>
              </w:rPr>
            </w:pPr>
            <w:r>
              <w:rPr>
                <w:rFonts w:asciiTheme="minorHAnsi" w:hAnsiTheme="minorHAnsi" w:cstheme="minorHAnsi"/>
                <w:color w:val="0F0F0F"/>
              </w:rPr>
              <w:t>Assisting group participants with preparing and distributing refreshments and with washing up (after a food hygiene certificate has been obtained. This training is offered free)</w:t>
            </w:r>
          </w:p>
          <w:p w14:paraId="56BCE74D" w14:textId="7E265C41" w:rsidR="00FD3043" w:rsidRDefault="00FD3043" w:rsidP="004E511C">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F0F0F"/>
              </w:rPr>
            </w:pPr>
            <w:r>
              <w:rPr>
                <w:rFonts w:asciiTheme="minorHAnsi" w:hAnsiTheme="minorHAnsi" w:cstheme="minorHAnsi"/>
                <w:color w:val="0F0F0F"/>
              </w:rPr>
              <w:t xml:space="preserve">Welcoming and talking to people with dementia </w:t>
            </w:r>
          </w:p>
          <w:p w14:paraId="20AE1596" w14:textId="78C423F2" w:rsidR="00B06D7F" w:rsidRDefault="00B06D7F" w:rsidP="004E511C">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F0F0F"/>
              </w:rPr>
            </w:pPr>
            <w:r>
              <w:rPr>
                <w:rFonts w:asciiTheme="minorHAnsi" w:hAnsiTheme="minorHAnsi" w:cstheme="minorHAnsi"/>
                <w:color w:val="0F0F0F"/>
              </w:rPr>
              <w:t>Assisting people who have dementia to engage in activities</w:t>
            </w:r>
          </w:p>
          <w:p w14:paraId="0DA9DD61" w14:textId="79DDF960" w:rsidR="004E511C" w:rsidRPr="004E511C" w:rsidRDefault="00B22DFB" w:rsidP="00B06D7F">
            <w:pPr>
              <w:pStyle w:val="ListParagraph"/>
              <w:widowControl w:val="0"/>
              <w:numPr>
                <w:ilvl w:val="0"/>
                <w:numId w:val="16"/>
              </w:numPr>
              <w:tabs>
                <w:tab w:val="left" w:pos="891"/>
                <w:tab w:val="left" w:pos="892"/>
              </w:tabs>
              <w:autoSpaceDE w:val="0"/>
              <w:autoSpaceDN w:val="0"/>
              <w:spacing w:before="18" w:line="242" w:lineRule="auto"/>
              <w:ind w:right="1135"/>
              <w:rPr>
                <w:rFonts w:asciiTheme="minorHAnsi" w:hAnsiTheme="minorHAnsi" w:cstheme="minorHAnsi"/>
                <w:color w:val="0F0F0F"/>
              </w:rPr>
            </w:pPr>
            <w:r w:rsidRPr="00B06D7F">
              <w:rPr>
                <w:rFonts w:asciiTheme="minorHAnsi" w:hAnsiTheme="minorHAnsi" w:cstheme="minorHAnsi"/>
                <w:color w:val="0F0F0F"/>
              </w:rPr>
              <w:lastRenderedPageBreak/>
              <w:t>To carry out any other duties which may be required and are consistent with the</w:t>
            </w:r>
            <w:r w:rsidR="00B06D7F">
              <w:rPr>
                <w:rFonts w:asciiTheme="minorHAnsi" w:hAnsiTheme="minorHAnsi" w:cstheme="minorHAnsi"/>
                <w:color w:val="0F0F0F"/>
              </w:rPr>
              <w:t xml:space="preserve"> ro</w:t>
            </w:r>
            <w:r w:rsidR="00B06D7F" w:rsidRPr="00B06D7F">
              <w:rPr>
                <w:rFonts w:asciiTheme="minorHAnsi" w:hAnsiTheme="minorHAnsi" w:cstheme="minorHAnsi"/>
                <w:color w:val="0F0F0F"/>
              </w:rPr>
              <w:t>le</w:t>
            </w:r>
          </w:p>
        </w:tc>
      </w:tr>
      <w:tr w:rsidR="00FD444D" w:rsidRPr="00645DEA" w14:paraId="3F0215A2" w14:textId="77777777" w:rsidTr="003A7610">
        <w:trPr>
          <w:trHeight w:val="340"/>
        </w:trPr>
        <w:tc>
          <w:tcPr>
            <w:tcW w:w="9781" w:type="dxa"/>
          </w:tcPr>
          <w:p w14:paraId="402AA4D3" w14:textId="0A32391A" w:rsidR="00FD444D" w:rsidRPr="00645DEA" w:rsidRDefault="00FD444D" w:rsidP="00C46FF1">
            <w:pPr>
              <w:spacing w:before="120" w:after="120"/>
              <w:rPr>
                <w:rFonts w:asciiTheme="minorHAnsi" w:hAnsiTheme="minorHAnsi" w:cstheme="minorHAnsi"/>
                <w:b/>
                <w:bCs/>
              </w:rPr>
            </w:pPr>
            <w:r w:rsidRPr="00645DEA">
              <w:rPr>
                <w:rFonts w:asciiTheme="minorHAnsi" w:hAnsiTheme="minorHAnsi" w:cstheme="minorHAnsi"/>
                <w:b/>
                <w:bCs/>
              </w:rPr>
              <w:lastRenderedPageBreak/>
              <w:t xml:space="preserve">THE </w:t>
            </w:r>
            <w:r w:rsidR="001F4F79" w:rsidRPr="00645DEA">
              <w:rPr>
                <w:rFonts w:asciiTheme="minorHAnsi" w:hAnsiTheme="minorHAnsi" w:cstheme="minorHAnsi"/>
                <w:b/>
                <w:bCs/>
              </w:rPr>
              <w:t>IDEAL VOLUNTEER WILL HAVE</w:t>
            </w:r>
          </w:p>
        </w:tc>
      </w:tr>
      <w:tr w:rsidR="00FD444D" w:rsidRPr="00645DEA" w14:paraId="7F3CFCA1" w14:textId="77777777" w:rsidTr="003A7610">
        <w:trPr>
          <w:trHeight w:val="351"/>
        </w:trPr>
        <w:tc>
          <w:tcPr>
            <w:tcW w:w="9781" w:type="dxa"/>
          </w:tcPr>
          <w:p w14:paraId="4D7F4F80" w14:textId="3AEA0F1C" w:rsidR="00413919" w:rsidRPr="00413919" w:rsidRDefault="00FD444D" w:rsidP="00413919">
            <w:pPr>
              <w:rPr>
                <w:rFonts w:asciiTheme="minorHAnsi" w:hAnsiTheme="minorHAnsi" w:cstheme="minorHAnsi"/>
                <w:i/>
                <w:iCs/>
              </w:rPr>
            </w:pPr>
            <w:r w:rsidRPr="00645DEA">
              <w:rPr>
                <w:rFonts w:asciiTheme="minorHAnsi" w:hAnsiTheme="minorHAnsi" w:cstheme="minorHAnsi"/>
                <w:i/>
                <w:iCs/>
              </w:rPr>
              <w:t>Essential</w:t>
            </w:r>
          </w:p>
          <w:p w14:paraId="6FE6A6C9" w14:textId="67F171E0" w:rsidR="00413919" w:rsidRDefault="00174115" w:rsidP="004E511C">
            <w:pPr>
              <w:pStyle w:val="ListParagraph"/>
              <w:numPr>
                <w:ilvl w:val="0"/>
                <w:numId w:val="18"/>
              </w:numPr>
              <w:rPr>
                <w:rFonts w:asciiTheme="minorHAnsi" w:hAnsiTheme="minorHAnsi" w:cstheme="minorHAnsi"/>
              </w:rPr>
            </w:pPr>
            <w:r>
              <w:rPr>
                <w:rFonts w:asciiTheme="minorHAnsi" w:hAnsiTheme="minorHAnsi" w:cstheme="minorHAnsi"/>
              </w:rPr>
              <w:t>Good</w:t>
            </w:r>
            <w:r w:rsidR="00FD444D" w:rsidRPr="00645DEA">
              <w:rPr>
                <w:rFonts w:asciiTheme="minorHAnsi" w:hAnsiTheme="minorHAnsi" w:cstheme="minorHAnsi"/>
              </w:rPr>
              <w:t xml:space="preserve"> communication </w:t>
            </w:r>
            <w:r w:rsidR="001B31E7" w:rsidRPr="00645DEA">
              <w:rPr>
                <w:rFonts w:asciiTheme="minorHAnsi" w:hAnsiTheme="minorHAnsi" w:cstheme="minorHAnsi"/>
              </w:rPr>
              <w:t>as wel</w:t>
            </w:r>
            <w:r w:rsidR="002D24DE" w:rsidRPr="00645DEA">
              <w:rPr>
                <w:rFonts w:asciiTheme="minorHAnsi" w:hAnsiTheme="minorHAnsi" w:cstheme="minorHAnsi"/>
              </w:rPr>
              <w:t xml:space="preserve">l </w:t>
            </w:r>
            <w:r w:rsidR="001B31E7" w:rsidRPr="00645DEA">
              <w:rPr>
                <w:rFonts w:asciiTheme="minorHAnsi" w:hAnsiTheme="minorHAnsi" w:cstheme="minorHAnsi"/>
              </w:rPr>
              <w:t xml:space="preserve">as active </w:t>
            </w:r>
            <w:r w:rsidR="002D24DE" w:rsidRPr="00645DEA">
              <w:rPr>
                <w:rFonts w:asciiTheme="minorHAnsi" w:hAnsiTheme="minorHAnsi" w:cstheme="minorHAnsi"/>
              </w:rPr>
              <w:t xml:space="preserve">listening </w:t>
            </w:r>
            <w:r w:rsidR="00FD444D" w:rsidRPr="00645DEA">
              <w:rPr>
                <w:rFonts w:asciiTheme="minorHAnsi" w:hAnsiTheme="minorHAnsi" w:cstheme="minorHAnsi"/>
              </w:rPr>
              <w:t>skills</w:t>
            </w:r>
          </w:p>
          <w:p w14:paraId="34AA919E" w14:textId="77729302" w:rsidR="00A804DF" w:rsidRDefault="00A804DF" w:rsidP="00A804DF">
            <w:pPr>
              <w:pStyle w:val="ListParagraph"/>
              <w:numPr>
                <w:ilvl w:val="0"/>
                <w:numId w:val="18"/>
              </w:numPr>
              <w:rPr>
                <w:rFonts w:asciiTheme="minorHAnsi" w:hAnsiTheme="minorHAnsi" w:cstheme="minorHAnsi"/>
              </w:rPr>
            </w:pPr>
            <w:r>
              <w:rPr>
                <w:rFonts w:asciiTheme="minorHAnsi" w:hAnsiTheme="minorHAnsi" w:cstheme="minorHAnsi"/>
              </w:rPr>
              <w:t>Awareness or interest in learning about dementia</w:t>
            </w:r>
          </w:p>
          <w:p w14:paraId="017E9F07" w14:textId="0A8A3ACD" w:rsidR="00A804DF" w:rsidRPr="00A804DF" w:rsidRDefault="00A804DF" w:rsidP="00A804DF">
            <w:pPr>
              <w:numPr>
                <w:ilvl w:val="0"/>
                <w:numId w:val="18"/>
              </w:numPr>
              <w:spacing w:before="2" w:after="2"/>
              <w:rPr>
                <w:rFonts w:asciiTheme="minorHAnsi" w:hAnsiTheme="minorHAnsi" w:cstheme="minorHAnsi"/>
              </w:rPr>
            </w:pPr>
            <w:r>
              <w:rPr>
                <w:rFonts w:asciiTheme="minorHAnsi" w:hAnsiTheme="minorHAnsi" w:cstheme="minorHAnsi"/>
              </w:rPr>
              <w:t>Enjoy meeting people.</w:t>
            </w:r>
          </w:p>
          <w:p w14:paraId="101FEF57" w14:textId="60B8E856" w:rsidR="00FD444D" w:rsidRPr="00174115" w:rsidRDefault="004E511C" w:rsidP="00174115">
            <w:pPr>
              <w:pStyle w:val="ListParagraph"/>
              <w:numPr>
                <w:ilvl w:val="0"/>
                <w:numId w:val="18"/>
              </w:numPr>
              <w:rPr>
                <w:rFonts w:asciiTheme="minorHAnsi" w:hAnsiTheme="minorHAnsi" w:cstheme="minorHAnsi"/>
              </w:rPr>
            </w:pPr>
            <w:r>
              <w:rPr>
                <w:rFonts w:asciiTheme="minorHAnsi" w:hAnsiTheme="minorHAnsi" w:cstheme="minorHAnsi"/>
              </w:rPr>
              <w:t xml:space="preserve">Flexible and cooperative response to working in a </w:t>
            </w:r>
            <w:r w:rsidR="00173AB5">
              <w:rPr>
                <w:rFonts w:asciiTheme="minorHAnsi" w:hAnsiTheme="minorHAnsi" w:cstheme="minorHAnsi"/>
              </w:rPr>
              <w:t>team</w:t>
            </w:r>
          </w:p>
          <w:p w14:paraId="17DE65D3" w14:textId="4360E309" w:rsidR="00173AB5" w:rsidRDefault="00173AB5" w:rsidP="00FD444D">
            <w:pPr>
              <w:numPr>
                <w:ilvl w:val="0"/>
                <w:numId w:val="18"/>
              </w:numPr>
              <w:spacing w:before="2" w:after="2"/>
              <w:rPr>
                <w:rFonts w:asciiTheme="minorHAnsi" w:hAnsiTheme="minorHAnsi" w:cstheme="minorHAnsi"/>
              </w:rPr>
            </w:pPr>
            <w:r>
              <w:rPr>
                <w:rFonts w:asciiTheme="minorHAnsi" w:hAnsiTheme="minorHAnsi" w:cstheme="minorHAnsi"/>
              </w:rPr>
              <w:t xml:space="preserve">Good interpersonal </w:t>
            </w:r>
            <w:r w:rsidR="00174115">
              <w:rPr>
                <w:rFonts w:asciiTheme="minorHAnsi" w:hAnsiTheme="minorHAnsi" w:cstheme="minorHAnsi"/>
              </w:rPr>
              <w:t>skills</w:t>
            </w:r>
          </w:p>
          <w:p w14:paraId="50FC1C31" w14:textId="67B0DC8B" w:rsidR="00E203F6" w:rsidRDefault="004C31E2" w:rsidP="00F07A1C">
            <w:pPr>
              <w:numPr>
                <w:ilvl w:val="0"/>
                <w:numId w:val="18"/>
              </w:numPr>
              <w:spacing w:before="2" w:after="2"/>
              <w:rPr>
                <w:rFonts w:asciiTheme="minorHAnsi" w:hAnsiTheme="minorHAnsi" w:cstheme="minorHAnsi"/>
              </w:rPr>
            </w:pPr>
            <w:r>
              <w:rPr>
                <w:rFonts w:asciiTheme="minorHAnsi" w:hAnsiTheme="minorHAnsi" w:cstheme="minorHAnsi"/>
              </w:rPr>
              <w:t xml:space="preserve">Can demonstrate </w:t>
            </w:r>
            <w:r w:rsidR="00E203F6">
              <w:rPr>
                <w:rFonts w:asciiTheme="minorHAnsi" w:hAnsiTheme="minorHAnsi" w:cstheme="minorHAnsi"/>
              </w:rPr>
              <w:t>empathy and compassion</w:t>
            </w:r>
          </w:p>
          <w:p w14:paraId="07099EFC" w14:textId="5354366D" w:rsidR="00174115" w:rsidRDefault="00174115" w:rsidP="00F07A1C">
            <w:pPr>
              <w:numPr>
                <w:ilvl w:val="0"/>
                <w:numId w:val="18"/>
              </w:numPr>
              <w:spacing w:before="2" w:after="2"/>
              <w:rPr>
                <w:rFonts w:asciiTheme="minorHAnsi" w:hAnsiTheme="minorHAnsi" w:cstheme="minorHAnsi"/>
              </w:rPr>
            </w:pPr>
            <w:r>
              <w:rPr>
                <w:rFonts w:asciiTheme="minorHAnsi" w:hAnsiTheme="minorHAnsi" w:cstheme="minorHAnsi"/>
              </w:rPr>
              <w:t>Honest and reliable with a pleasant and friendly manner</w:t>
            </w:r>
          </w:p>
          <w:p w14:paraId="2A01D899" w14:textId="23DF21D4" w:rsidR="004E511C" w:rsidRDefault="004E511C" w:rsidP="004E511C">
            <w:pPr>
              <w:spacing w:before="2" w:after="2"/>
              <w:rPr>
                <w:rFonts w:asciiTheme="minorHAnsi" w:hAnsiTheme="minorHAnsi" w:cstheme="minorHAnsi"/>
              </w:rPr>
            </w:pPr>
          </w:p>
          <w:p w14:paraId="5BF014E2" w14:textId="512F6152" w:rsidR="004E511C" w:rsidRPr="00A804DF" w:rsidRDefault="004E511C" w:rsidP="00A804DF">
            <w:pPr>
              <w:spacing w:before="2" w:after="2"/>
              <w:rPr>
                <w:rFonts w:asciiTheme="minorHAnsi" w:hAnsiTheme="minorHAnsi" w:cstheme="minorHAnsi"/>
                <w:i/>
                <w:iCs/>
              </w:rPr>
            </w:pPr>
            <w:r w:rsidRPr="004E511C">
              <w:rPr>
                <w:rFonts w:asciiTheme="minorHAnsi" w:hAnsiTheme="minorHAnsi" w:cstheme="minorHAnsi"/>
                <w:i/>
                <w:iCs/>
              </w:rPr>
              <w:t>Desirable</w:t>
            </w:r>
          </w:p>
          <w:p w14:paraId="632C96F3" w14:textId="35EA953D" w:rsidR="00174115" w:rsidRDefault="00A804DF" w:rsidP="00174115">
            <w:pPr>
              <w:numPr>
                <w:ilvl w:val="0"/>
                <w:numId w:val="18"/>
              </w:numPr>
              <w:spacing w:before="2" w:after="2"/>
              <w:rPr>
                <w:rFonts w:asciiTheme="minorHAnsi" w:hAnsiTheme="minorHAnsi" w:cstheme="minorHAnsi"/>
              </w:rPr>
            </w:pPr>
            <w:r>
              <w:rPr>
                <w:rFonts w:asciiTheme="minorHAnsi" w:hAnsiTheme="minorHAnsi" w:cstheme="minorHAnsi"/>
              </w:rPr>
              <w:t>Able to travel independently</w:t>
            </w:r>
          </w:p>
          <w:p w14:paraId="1620323C" w14:textId="2F854589" w:rsidR="00FD444D" w:rsidRPr="0078002E" w:rsidRDefault="00FD444D" w:rsidP="00FD444D">
            <w:pPr>
              <w:rPr>
                <w:rFonts w:asciiTheme="minorHAnsi" w:hAnsiTheme="minorHAnsi" w:cstheme="minorHAnsi"/>
                <w:i/>
                <w:iCs/>
              </w:rPr>
            </w:pPr>
          </w:p>
          <w:p w14:paraId="6C33F5CB" w14:textId="77777777" w:rsidR="00FD444D" w:rsidRPr="00645DEA" w:rsidRDefault="00FD444D" w:rsidP="00FD444D">
            <w:pPr>
              <w:rPr>
                <w:rFonts w:asciiTheme="minorHAnsi" w:hAnsiTheme="minorHAnsi" w:cstheme="minorHAnsi"/>
                <w:i/>
                <w:iCs/>
              </w:rPr>
            </w:pPr>
            <w:r w:rsidRPr="00645DEA">
              <w:rPr>
                <w:rFonts w:asciiTheme="minorHAnsi" w:hAnsiTheme="minorHAnsi" w:cstheme="minorHAnsi"/>
                <w:i/>
                <w:iCs/>
              </w:rPr>
              <w:t>Behaviours and values</w:t>
            </w:r>
          </w:p>
          <w:p w14:paraId="20697053" w14:textId="4729FC48" w:rsidR="00FD444D" w:rsidRPr="00645DEA" w:rsidRDefault="00FD444D" w:rsidP="00FD444D">
            <w:pPr>
              <w:pStyle w:val="ListParagraph"/>
              <w:numPr>
                <w:ilvl w:val="0"/>
                <w:numId w:val="18"/>
              </w:numPr>
              <w:rPr>
                <w:rFonts w:asciiTheme="minorHAnsi" w:hAnsiTheme="minorHAnsi" w:cstheme="minorHAnsi"/>
              </w:rPr>
            </w:pPr>
            <w:r w:rsidRPr="00645DEA">
              <w:rPr>
                <w:rFonts w:asciiTheme="minorHAnsi" w:hAnsiTheme="minorHAnsi" w:cstheme="minorHAnsi"/>
              </w:rPr>
              <w:t xml:space="preserve">Willingness to understand the issues and barriers </w:t>
            </w:r>
            <w:r w:rsidR="00E46497">
              <w:rPr>
                <w:rFonts w:asciiTheme="minorHAnsi" w:hAnsiTheme="minorHAnsi" w:cstheme="minorHAnsi"/>
              </w:rPr>
              <w:t>related to people affected by dementia</w:t>
            </w:r>
          </w:p>
          <w:p w14:paraId="0806D222" w14:textId="77777777" w:rsidR="00FD444D" w:rsidRPr="00645DEA" w:rsidRDefault="00FD444D" w:rsidP="00FD444D">
            <w:pPr>
              <w:pStyle w:val="ListParagraph"/>
              <w:numPr>
                <w:ilvl w:val="0"/>
                <w:numId w:val="18"/>
              </w:numPr>
              <w:rPr>
                <w:rFonts w:asciiTheme="minorHAnsi" w:hAnsiTheme="minorHAnsi" w:cstheme="minorHAnsi"/>
              </w:rPr>
            </w:pPr>
            <w:r w:rsidRPr="00645DEA">
              <w:rPr>
                <w:rFonts w:asciiTheme="minorHAnsi" w:hAnsiTheme="minorHAnsi" w:cstheme="minorHAnsi"/>
              </w:rPr>
              <w:t xml:space="preserve">An open-minded approach to individuals, avoiding judgement and stereotyping. </w:t>
            </w:r>
          </w:p>
          <w:p w14:paraId="08B81BC0" w14:textId="77777777" w:rsidR="00FD444D" w:rsidRPr="00645DEA" w:rsidRDefault="00FD444D" w:rsidP="00FD444D">
            <w:pPr>
              <w:pStyle w:val="ListParagraph"/>
              <w:numPr>
                <w:ilvl w:val="0"/>
                <w:numId w:val="18"/>
              </w:numPr>
              <w:rPr>
                <w:rFonts w:asciiTheme="minorHAnsi" w:hAnsiTheme="minorHAnsi" w:cstheme="minorHAnsi"/>
              </w:rPr>
            </w:pPr>
            <w:r w:rsidRPr="00645DEA">
              <w:rPr>
                <w:rFonts w:asciiTheme="minorHAnsi" w:hAnsiTheme="minorHAnsi" w:cstheme="minorHAnsi"/>
              </w:rPr>
              <w:t xml:space="preserve">Enjoy working with others. </w:t>
            </w:r>
          </w:p>
          <w:p w14:paraId="1A0D4D79" w14:textId="77777777" w:rsidR="00FD444D" w:rsidRPr="00645DEA" w:rsidRDefault="00FD444D" w:rsidP="00FD444D">
            <w:pPr>
              <w:pStyle w:val="ListParagraph"/>
              <w:numPr>
                <w:ilvl w:val="0"/>
                <w:numId w:val="18"/>
              </w:numPr>
              <w:rPr>
                <w:rFonts w:asciiTheme="minorHAnsi" w:hAnsiTheme="minorHAnsi" w:cstheme="minorHAnsi"/>
              </w:rPr>
            </w:pPr>
            <w:r w:rsidRPr="00645DEA">
              <w:rPr>
                <w:rFonts w:asciiTheme="minorHAnsi" w:hAnsiTheme="minorHAnsi" w:cstheme="minorHAnsi"/>
              </w:rPr>
              <w:t>A commitment to and understanding of equal opportunities.</w:t>
            </w:r>
          </w:p>
          <w:p w14:paraId="0B61E1B1" w14:textId="77777777" w:rsidR="00FD444D" w:rsidRPr="00645DEA" w:rsidRDefault="00FD444D" w:rsidP="00FD444D">
            <w:pPr>
              <w:pStyle w:val="ListParagraph"/>
              <w:numPr>
                <w:ilvl w:val="0"/>
                <w:numId w:val="18"/>
              </w:numPr>
              <w:rPr>
                <w:rFonts w:asciiTheme="minorHAnsi" w:hAnsiTheme="minorHAnsi" w:cstheme="minorHAnsi"/>
              </w:rPr>
            </w:pPr>
            <w:r w:rsidRPr="00645DEA">
              <w:rPr>
                <w:rFonts w:asciiTheme="minorHAnsi" w:hAnsiTheme="minorHAnsi" w:cstheme="minorHAnsi"/>
              </w:rPr>
              <w:t>Patient and understanding.</w:t>
            </w:r>
          </w:p>
          <w:p w14:paraId="06838975" w14:textId="4D9D3795" w:rsidR="00FD444D" w:rsidRPr="008042A5" w:rsidRDefault="00FD444D" w:rsidP="008042A5">
            <w:pPr>
              <w:numPr>
                <w:ilvl w:val="0"/>
                <w:numId w:val="18"/>
              </w:numPr>
              <w:spacing w:before="2" w:after="2"/>
              <w:rPr>
                <w:rFonts w:asciiTheme="minorHAnsi" w:hAnsiTheme="minorHAnsi" w:cstheme="minorHAnsi"/>
              </w:rPr>
            </w:pPr>
            <w:r w:rsidRPr="00645DEA">
              <w:rPr>
                <w:rFonts w:asciiTheme="minorHAnsi" w:hAnsiTheme="minorHAnsi" w:cstheme="minorHAnsi"/>
              </w:rPr>
              <w:t xml:space="preserve">Ability to work as a team player and </w:t>
            </w:r>
            <w:r w:rsidR="00F07A1C">
              <w:rPr>
                <w:rFonts w:asciiTheme="minorHAnsi" w:hAnsiTheme="minorHAnsi" w:cstheme="minorHAnsi"/>
              </w:rPr>
              <w:t>a positive approach to supervision</w:t>
            </w:r>
            <w:r w:rsidR="00174115">
              <w:rPr>
                <w:rFonts w:asciiTheme="minorHAnsi" w:hAnsiTheme="minorHAnsi" w:cstheme="minorHAnsi"/>
              </w:rPr>
              <w:t>.</w:t>
            </w:r>
          </w:p>
        </w:tc>
      </w:tr>
      <w:tr w:rsidR="004E511C" w:rsidRPr="00645DEA" w14:paraId="38B64470" w14:textId="77777777" w:rsidTr="003A7610">
        <w:trPr>
          <w:trHeight w:val="351"/>
        </w:trPr>
        <w:tc>
          <w:tcPr>
            <w:tcW w:w="9781" w:type="dxa"/>
          </w:tcPr>
          <w:p w14:paraId="646CB059" w14:textId="77777777" w:rsidR="004E511C" w:rsidRPr="00645DEA" w:rsidRDefault="004E511C" w:rsidP="00413919">
            <w:pPr>
              <w:rPr>
                <w:rFonts w:asciiTheme="minorHAnsi" w:hAnsiTheme="minorHAnsi" w:cstheme="minorHAnsi"/>
                <w:i/>
                <w:iCs/>
              </w:rPr>
            </w:pPr>
          </w:p>
        </w:tc>
      </w:tr>
    </w:tbl>
    <w:p w14:paraId="32B62F15" w14:textId="77777777" w:rsidR="00FB0874" w:rsidRPr="00645DEA" w:rsidRDefault="00FB0874" w:rsidP="001F4F79">
      <w:pPr>
        <w:outlineLvl w:val="0"/>
        <w:rPr>
          <w:rFonts w:asciiTheme="minorHAnsi" w:eastAsia="Calibri" w:hAnsiTheme="minorHAnsi" w:cstheme="minorHAnsi"/>
        </w:rPr>
      </w:pPr>
    </w:p>
    <w:tbl>
      <w:tblPr>
        <w:tblStyle w:val="TableGrid"/>
        <w:tblW w:w="9781" w:type="dxa"/>
        <w:tblInd w:w="-5" w:type="dxa"/>
        <w:tblLook w:val="04A0" w:firstRow="1" w:lastRow="0" w:firstColumn="1" w:lastColumn="0" w:noHBand="0" w:noVBand="1"/>
      </w:tblPr>
      <w:tblGrid>
        <w:gridCol w:w="9781"/>
      </w:tblGrid>
      <w:tr w:rsidR="0024509C" w:rsidRPr="00645DEA" w14:paraId="3A5F7413" w14:textId="77777777" w:rsidTr="003A7610">
        <w:tc>
          <w:tcPr>
            <w:tcW w:w="9781" w:type="dxa"/>
          </w:tcPr>
          <w:p w14:paraId="63B5392E" w14:textId="6FE119AA" w:rsidR="0024509C" w:rsidRPr="00645DEA" w:rsidRDefault="00722AC4" w:rsidP="0024509C">
            <w:pPr>
              <w:outlineLvl w:val="0"/>
              <w:rPr>
                <w:rFonts w:asciiTheme="minorHAnsi" w:eastAsia="Calibri" w:hAnsiTheme="minorHAnsi" w:cstheme="minorHAnsi"/>
              </w:rPr>
            </w:pPr>
            <w:r w:rsidRPr="00645DEA">
              <w:rPr>
                <w:rFonts w:asciiTheme="minorHAnsi" w:hAnsiTheme="minorHAnsi" w:cstheme="minorHAnsi"/>
                <w:b/>
                <w:bCs/>
              </w:rPr>
              <w:t>TRAINING AND SUPERVISION:</w:t>
            </w:r>
          </w:p>
        </w:tc>
      </w:tr>
      <w:tr w:rsidR="0024509C" w:rsidRPr="00645DEA" w14:paraId="1E3544D1" w14:textId="77777777" w:rsidTr="003A7610">
        <w:tc>
          <w:tcPr>
            <w:tcW w:w="9781" w:type="dxa"/>
          </w:tcPr>
          <w:p w14:paraId="1DE54F4C" w14:textId="62DBD0C6" w:rsidR="0024509C" w:rsidRDefault="00722AC4" w:rsidP="0024509C">
            <w:pPr>
              <w:outlineLvl w:val="0"/>
              <w:rPr>
                <w:rFonts w:asciiTheme="minorHAnsi" w:eastAsia="Calibri" w:hAnsiTheme="minorHAnsi" w:cstheme="minorHAnsi"/>
              </w:rPr>
            </w:pPr>
            <w:r w:rsidRPr="00645DEA">
              <w:rPr>
                <w:rFonts w:asciiTheme="minorHAnsi" w:eastAsia="Calibri" w:hAnsiTheme="minorHAnsi" w:cstheme="minorHAnsi"/>
              </w:rPr>
              <w:t>In house training and guidance will be provided during your Induction Period</w:t>
            </w:r>
            <w:r w:rsidR="00862D32">
              <w:rPr>
                <w:rFonts w:asciiTheme="minorHAnsi" w:eastAsia="Calibri" w:hAnsiTheme="minorHAnsi" w:cstheme="minorHAnsi"/>
              </w:rPr>
              <w:t xml:space="preserve">. We also provide ongoing learning and development </w:t>
            </w:r>
            <w:r w:rsidR="0029716A">
              <w:rPr>
                <w:rFonts w:asciiTheme="minorHAnsi" w:eastAsia="Calibri" w:hAnsiTheme="minorHAnsi" w:cstheme="minorHAnsi"/>
              </w:rPr>
              <w:t>throughout your volunteer experience</w:t>
            </w:r>
            <w:r w:rsidRPr="00645DEA">
              <w:rPr>
                <w:rFonts w:asciiTheme="minorHAnsi" w:eastAsia="Calibri" w:hAnsiTheme="minorHAnsi" w:cstheme="minorHAnsi"/>
              </w:rPr>
              <w:t xml:space="preserve"> along with regular</w:t>
            </w:r>
            <w:r w:rsidR="00367BD5">
              <w:rPr>
                <w:rFonts w:asciiTheme="minorHAnsi" w:eastAsia="Calibri" w:hAnsiTheme="minorHAnsi" w:cstheme="minorHAnsi"/>
              </w:rPr>
              <w:t xml:space="preserve"> </w:t>
            </w:r>
            <w:r w:rsidRPr="00645DEA">
              <w:rPr>
                <w:rFonts w:asciiTheme="minorHAnsi" w:eastAsia="Calibri" w:hAnsiTheme="minorHAnsi" w:cstheme="minorHAnsi"/>
              </w:rPr>
              <w:t>supervision.</w:t>
            </w:r>
          </w:p>
          <w:p w14:paraId="7AF4D8FC" w14:textId="49E2D3D4" w:rsidR="00645DEA" w:rsidRPr="00645DEA" w:rsidRDefault="00645DEA" w:rsidP="0024509C">
            <w:pPr>
              <w:outlineLvl w:val="0"/>
              <w:rPr>
                <w:rFonts w:asciiTheme="minorHAnsi" w:eastAsia="Calibri" w:hAnsiTheme="minorHAnsi" w:cstheme="minorHAnsi"/>
              </w:rPr>
            </w:pPr>
          </w:p>
        </w:tc>
      </w:tr>
      <w:tr w:rsidR="0024509C" w:rsidRPr="00645DEA" w14:paraId="4E454365" w14:textId="77777777" w:rsidTr="003A7610">
        <w:tc>
          <w:tcPr>
            <w:tcW w:w="9781" w:type="dxa"/>
          </w:tcPr>
          <w:p w14:paraId="7C9DD6C5" w14:textId="34EFB3C6" w:rsidR="0024509C" w:rsidRPr="00645DEA" w:rsidRDefault="00722AC4" w:rsidP="0024509C">
            <w:pPr>
              <w:outlineLvl w:val="0"/>
              <w:rPr>
                <w:rFonts w:asciiTheme="minorHAnsi" w:eastAsia="Calibri" w:hAnsiTheme="minorHAnsi" w:cstheme="minorHAnsi"/>
              </w:rPr>
            </w:pPr>
            <w:r w:rsidRPr="00645DEA">
              <w:rPr>
                <w:rFonts w:asciiTheme="minorHAnsi" w:hAnsiTheme="minorHAnsi" w:cstheme="minorHAnsi"/>
                <w:b/>
                <w:bCs/>
              </w:rPr>
              <w:t>BENEFITS TO YOU:</w:t>
            </w:r>
          </w:p>
        </w:tc>
      </w:tr>
      <w:tr w:rsidR="0024509C" w:rsidRPr="00645DEA" w14:paraId="2EDFE1D7" w14:textId="77777777" w:rsidTr="003A7610">
        <w:tc>
          <w:tcPr>
            <w:tcW w:w="9781" w:type="dxa"/>
          </w:tcPr>
          <w:p w14:paraId="09661C4C" w14:textId="584FEEF4" w:rsidR="00953393" w:rsidRDefault="006421D3" w:rsidP="00722AC4">
            <w:pPr>
              <w:numPr>
                <w:ilvl w:val="0"/>
                <w:numId w:val="17"/>
              </w:numPr>
              <w:spacing w:before="2" w:after="2"/>
              <w:rPr>
                <w:rFonts w:asciiTheme="minorHAnsi" w:hAnsiTheme="minorHAnsi" w:cstheme="minorHAnsi"/>
              </w:rPr>
            </w:pPr>
            <w:r>
              <w:rPr>
                <w:rFonts w:asciiTheme="minorHAnsi" w:hAnsiTheme="minorHAnsi" w:cstheme="minorHAnsi"/>
              </w:rPr>
              <w:t>We will make you feel welcome</w:t>
            </w:r>
            <w:r w:rsidR="00953393">
              <w:rPr>
                <w:rFonts w:asciiTheme="minorHAnsi" w:hAnsiTheme="minorHAnsi" w:cstheme="minorHAnsi"/>
              </w:rPr>
              <w:t>, included and respected</w:t>
            </w:r>
          </w:p>
          <w:p w14:paraId="0D8EF550" w14:textId="354DD489" w:rsidR="00252851" w:rsidRDefault="00252851" w:rsidP="00722AC4">
            <w:pPr>
              <w:numPr>
                <w:ilvl w:val="0"/>
                <w:numId w:val="17"/>
              </w:numPr>
              <w:spacing w:before="2" w:after="2"/>
              <w:rPr>
                <w:rFonts w:asciiTheme="minorHAnsi" w:hAnsiTheme="minorHAnsi" w:cstheme="minorHAnsi"/>
              </w:rPr>
            </w:pPr>
            <w:r>
              <w:rPr>
                <w:rFonts w:asciiTheme="minorHAnsi" w:hAnsiTheme="minorHAnsi" w:cstheme="minorHAnsi"/>
              </w:rPr>
              <w:t>Receive one to one and group-based support</w:t>
            </w:r>
          </w:p>
          <w:p w14:paraId="05DF4BB0" w14:textId="0A65A577" w:rsidR="00453739" w:rsidRDefault="00670C85" w:rsidP="00722AC4">
            <w:pPr>
              <w:numPr>
                <w:ilvl w:val="0"/>
                <w:numId w:val="17"/>
              </w:numPr>
              <w:spacing w:before="2" w:after="2"/>
              <w:rPr>
                <w:rFonts w:asciiTheme="minorHAnsi" w:hAnsiTheme="minorHAnsi" w:cstheme="minorHAnsi"/>
              </w:rPr>
            </w:pPr>
            <w:r>
              <w:rPr>
                <w:rFonts w:asciiTheme="minorHAnsi" w:hAnsiTheme="minorHAnsi" w:cstheme="minorHAnsi"/>
              </w:rPr>
              <w:t xml:space="preserve">Access to Induction, </w:t>
            </w:r>
            <w:r w:rsidR="00BD099D">
              <w:rPr>
                <w:rFonts w:asciiTheme="minorHAnsi" w:hAnsiTheme="minorHAnsi" w:cstheme="minorHAnsi"/>
              </w:rPr>
              <w:t>Learning, Development and Engagement.</w:t>
            </w:r>
          </w:p>
          <w:p w14:paraId="3EB7E8A5" w14:textId="23CCF880" w:rsidR="00722AC4" w:rsidRPr="00645DEA" w:rsidRDefault="00722AC4" w:rsidP="00722AC4">
            <w:pPr>
              <w:numPr>
                <w:ilvl w:val="0"/>
                <w:numId w:val="17"/>
              </w:numPr>
              <w:spacing w:before="2" w:after="2"/>
              <w:rPr>
                <w:rFonts w:asciiTheme="minorHAnsi" w:hAnsiTheme="minorHAnsi" w:cstheme="minorHAnsi"/>
              </w:rPr>
            </w:pPr>
            <w:r w:rsidRPr="00645DEA">
              <w:rPr>
                <w:rFonts w:asciiTheme="minorHAnsi" w:hAnsiTheme="minorHAnsi" w:cstheme="minorHAnsi"/>
              </w:rPr>
              <w:t>Gain practical skills and experience</w:t>
            </w:r>
          </w:p>
          <w:p w14:paraId="292DAF5F" w14:textId="77777777" w:rsidR="00722AC4" w:rsidRPr="00645DEA" w:rsidRDefault="00722AC4" w:rsidP="00722AC4">
            <w:pPr>
              <w:numPr>
                <w:ilvl w:val="0"/>
                <w:numId w:val="17"/>
              </w:numPr>
              <w:spacing w:before="2" w:after="2"/>
              <w:rPr>
                <w:rFonts w:asciiTheme="minorHAnsi" w:hAnsiTheme="minorHAnsi" w:cstheme="minorHAnsi"/>
              </w:rPr>
            </w:pPr>
            <w:r w:rsidRPr="00645DEA">
              <w:rPr>
                <w:rFonts w:asciiTheme="minorHAnsi" w:hAnsiTheme="minorHAnsi" w:cstheme="minorHAnsi"/>
              </w:rPr>
              <w:t>Join a great team of like-minded people</w:t>
            </w:r>
          </w:p>
          <w:p w14:paraId="28BD372F" w14:textId="77777777" w:rsidR="0024509C" w:rsidRDefault="00722AC4" w:rsidP="00722AC4">
            <w:pPr>
              <w:numPr>
                <w:ilvl w:val="0"/>
                <w:numId w:val="17"/>
              </w:numPr>
              <w:spacing w:before="2" w:after="2"/>
              <w:rPr>
                <w:rFonts w:asciiTheme="minorHAnsi" w:hAnsiTheme="minorHAnsi" w:cstheme="minorHAnsi"/>
              </w:rPr>
            </w:pPr>
            <w:r w:rsidRPr="00645DEA">
              <w:rPr>
                <w:rFonts w:asciiTheme="minorHAnsi" w:hAnsiTheme="minorHAnsi" w:cstheme="minorHAnsi"/>
              </w:rPr>
              <w:t>Enhance your CV</w:t>
            </w:r>
          </w:p>
          <w:p w14:paraId="52374F09" w14:textId="06DFA3DD" w:rsidR="00DD1E38" w:rsidRPr="00645DEA" w:rsidRDefault="00DD1E38" w:rsidP="00722AC4">
            <w:pPr>
              <w:numPr>
                <w:ilvl w:val="0"/>
                <w:numId w:val="17"/>
              </w:numPr>
              <w:spacing w:before="2" w:after="2"/>
              <w:rPr>
                <w:rFonts w:asciiTheme="minorHAnsi" w:hAnsiTheme="minorHAnsi" w:cstheme="minorHAnsi"/>
              </w:rPr>
            </w:pPr>
            <w:r>
              <w:rPr>
                <w:rFonts w:asciiTheme="minorHAnsi" w:hAnsiTheme="minorHAnsi" w:cstheme="minorHAnsi"/>
              </w:rPr>
              <w:t xml:space="preserve">Expenses </w:t>
            </w:r>
            <w:r w:rsidR="00F045EC">
              <w:rPr>
                <w:rFonts w:asciiTheme="minorHAnsi" w:hAnsiTheme="minorHAnsi" w:cstheme="minorHAnsi"/>
              </w:rPr>
              <w:t xml:space="preserve">reimbursed </w:t>
            </w:r>
            <w:r w:rsidR="007F2FFA">
              <w:rPr>
                <w:rFonts w:asciiTheme="minorHAnsi" w:hAnsiTheme="minorHAnsi" w:cstheme="minorHAnsi"/>
              </w:rPr>
              <w:t>as agreed with the volunteer coordinator</w:t>
            </w:r>
          </w:p>
        </w:tc>
      </w:tr>
    </w:tbl>
    <w:p w14:paraId="6C4DF49E" w14:textId="4316097F" w:rsidR="0024509C" w:rsidRPr="00645DEA" w:rsidRDefault="0024509C" w:rsidP="0024509C">
      <w:pPr>
        <w:outlineLvl w:val="0"/>
        <w:rPr>
          <w:rFonts w:asciiTheme="minorHAnsi" w:eastAsia="Calibri" w:hAnsiTheme="minorHAnsi" w:cstheme="minorHAnsi"/>
        </w:rPr>
      </w:pPr>
    </w:p>
    <w:p w14:paraId="3F7729F9" w14:textId="616DB945" w:rsidR="00722AC4" w:rsidRPr="00645DEA" w:rsidRDefault="00722AC4" w:rsidP="0024509C">
      <w:pPr>
        <w:outlineLvl w:val="0"/>
        <w:rPr>
          <w:rFonts w:asciiTheme="minorHAnsi" w:eastAsia="Calibri" w:hAnsiTheme="minorHAnsi" w:cstheme="minorHAnsi"/>
        </w:rPr>
      </w:pPr>
      <w:r w:rsidRPr="00645DEA">
        <w:rPr>
          <w:rFonts w:asciiTheme="minorHAnsi" w:eastAsia="Calibri" w:hAnsiTheme="minorHAnsi" w:cstheme="minorHAnsi"/>
        </w:rPr>
        <w:t>Interested?</w:t>
      </w:r>
    </w:p>
    <w:p w14:paraId="496989CC" w14:textId="70D82901" w:rsidR="00722AC4" w:rsidRPr="00645DEA" w:rsidRDefault="00722AC4" w:rsidP="0024509C">
      <w:pPr>
        <w:outlineLvl w:val="0"/>
        <w:rPr>
          <w:rFonts w:asciiTheme="minorHAnsi" w:eastAsia="Calibri" w:hAnsiTheme="minorHAnsi" w:cstheme="minorHAnsi"/>
        </w:rPr>
      </w:pPr>
    </w:p>
    <w:p w14:paraId="271C8A88" w14:textId="59B895CC" w:rsidR="00B03D61" w:rsidRDefault="00B03D61" w:rsidP="00B03D61">
      <w:pPr>
        <w:outlineLvl w:val="0"/>
        <w:rPr>
          <w:rFonts w:asciiTheme="minorHAnsi" w:eastAsia="Calibri" w:hAnsiTheme="minorHAnsi" w:cstheme="minorHAnsi"/>
        </w:rPr>
      </w:pPr>
      <w:r>
        <w:rPr>
          <w:rFonts w:asciiTheme="minorHAnsi" w:eastAsia="Calibri" w:hAnsiTheme="minorHAnsi" w:cstheme="minorHAnsi"/>
        </w:rPr>
        <w:t xml:space="preserve">Please contact </w:t>
      </w:r>
      <w:r>
        <w:rPr>
          <w:rFonts w:asciiTheme="minorHAnsi" w:eastAsia="Calibri" w:hAnsiTheme="minorHAnsi" w:cstheme="minorHAnsi"/>
          <w:b/>
          <w:bCs/>
        </w:rPr>
        <w:t>Dawn on 07513 727438</w:t>
      </w:r>
      <w:r>
        <w:rPr>
          <w:rFonts w:asciiTheme="minorHAnsi" w:eastAsia="Calibri" w:hAnsiTheme="minorHAnsi" w:cstheme="minorHAnsi"/>
        </w:rPr>
        <w:t xml:space="preserve"> or </w:t>
      </w:r>
      <w:r>
        <w:rPr>
          <w:rFonts w:asciiTheme="minorHAnsi" w:eastAsia="Calibri" w:hAnsiTheme="minorHAnsi" w:cstheme="minorHAnsi"/>
          <w:b/>
          <w:bCs/>
        </w:rPr>
        <w:t>01422 399833</w:t>
      </w:r>
      <w:r>
        <w:rPr>
          <w:rFonts w:asciiTheme="minorHAnsi" w:eastAsia="Calibri" w:hAnsiTheme="minorHAnsi" w:cstheme="minorHAnsi"/>
        </w:rPr>
        <w:t xml:space="preserve"> for more information and to arrange an informal chat.</w:t>
      </w:r>
    </w:p>
    <w:p w14:paraId="2CDE42F7" w14:textId="65BBC9C8" w:rsidR="00722AC4" w:rsidRPr="00645DEA" w:rsidRDefault="00722AC4" w:rsidP="0024509C">
      <w:pPr>
        <w:outlineLvl w:val="0"/>
        <w:rPr>
          <w:rFonts w:asciiTheme="minorHAnsi" w:eastAsia="Calibri" w:hAnsiTheme="minorHAnsi" w:cstheme="minorHAnsi"/>
        </w:rPr>
      </w:pPr>
    </w:p>
    <w:p w14:paraId="7038E581" w14:textId="3FC2E45D" w:rsidR="00722AC4" w:rsidRPr="00645DEA" w:rsidRDefault="00722AC4" w:rsidP="0024509C">
      <w:pPr>
        <w:outlineLvl w:val="0"/>
        <w:rPr>
          <w:rFonts w:asciiTheme="minorHAnsi" w:eastAsia="Calibri" w:hAnsiTheme="minorHAnsi" w:cstheme="minorHAnsi"/>
          <w:i/>
          <w:iCs/>
        </w:rPr>
      </w:pPr>
      <w:r w:rsidRPr="00645DEA">
        <w:rPr>
          <w:rFonts w:asciiTheme="minorHAnsi" w:eastAsia="Calibri" w:hAnsiTheme="minorHAnsi" w:cstheme="minorHAnsi"/>
          <w:i/>
          <w:iCs/>
        </w:rPr>
        <w:t>We look forward to hearing from you!</w:t>
      </w:r>
    </w:p>
    <w:sectPr w:rsidR="00722AC4" w:rsidRPr="00645DEA" w:rsidSect="003A7610">
      <w:headerReference w:type="first" r:id="rId1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605FD" w14:textId="77777777" w:rsidR="00BB15E6" w:rsidRDefault="00BB15E6" w:rsidP="00A24D72">
      <w:r>
        <w:separator/>
      </w:r>
    </w:p>
  </w:endnote>
  <w:endnote w:type="continuationSeparator" w:id="0">
    <w:p w14:paraId="77ECB9BD" w14:textId="77777777" w:rsidR="00BB15E6" w:rsidRDefault="00BB15E6" w:rsidP="00A24D72">
      <w:r>
        <w:continuationSeparator/>
      </w:r>
    </w:p>
  </w:endnote>
  <w:endnote w:type="continuationNotice" w:id="1">
    <w:p w14:paraId="0D763624" w14:textId="77777777" w:rsidR="00BB15E6" w:rsidRDefault="00BB1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2DFEC" w14:textId="77777777" w:rsidR="00BB15E6" w:rsidRDefault="00BB15E6" w:rsidP="00A24D72">
      <w:r>
        <w:separator/>
      </w:r>
    </w:p>
  </w:footnote>
  <w:footnote w:type="continuationSeparator" w:id="0">
    <w:p w14:paraId="0AA6A6AE" w14:textId="77777777" w:rsidR="00BB15E6" w:rsidRDefault="00BB15E6" w:rsidP="00A24D72">
      <w:r>
        <w:continuationSeparator/>
      </w:r>
    </w:p>
  </w:footnote>
  <w:footnote w:type="continuationNotice" w:id="1">
    <w:p w14:paraId="7AF5DF5D" w14:textId="77777777" w:rsidR="00BB15E6" w:rsidRDefault="00BB15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633C05" w14:textId="7476CEF3" w:rsidR="001D64A7" w:rsidRPr="003A7610" w:rsidRDefault="001D64A7" w:rsidP="001D64A7">
    <w:pPr>
      <w:pStyle w:val="Title"/>
      <w:spacing w:line="235" w:lineRule="auto"/>
      <w:rPr>
        <w:rFonts w:asciiTheme="minorHAnsi" w:hAnsiTheme="minorHAnsi" w:cstheme="minorHAnsi"/>
        <w:sz w:val="26"/>
        <w:szCs w:val="26"/>
      </w:rPr>
    </w:pPr>
    <w:r w:rsidRPr="003A7610">
      <w:rPr>
        <w:rFonts w:asciiTheme="minorHAnsi" w:hAnsiTheme="minorHAnsi" w:cstheme="minorHAnsi"/>
        <w:sz w:val="26"/>
        <w:szCs w:val="26"/>
      </w:rPr>
      <w:t xml:space="preserve">Calderdale </w:t>
    </w:r>
    <w:r w:rsidR="00D445B8">
      <w:rPr>
        <w:rFonts w:asciiTheme="minorHAnsi" w:hAnsiTheme="minorHAnsi" w:cstheme="minorHAnsi"/>
        <w:sz w:val="26"/>
        <w:szCs w:val="26"/>
      </w:rPr>
      <w:t>Dementia Hub</w:t>
    </w:r>
  </w:p>
  <w:p w14:paraId="27C5878B" w14:textId="77777777" w:rsidR="00D445B8" w:rsidRDefault="00D445B8">
    <w:pPr>
      <w:pStyle w:val="Header"/>
    </w:pPr>
  </w:p>
</w:hdr>
</file>

<file path=word/intelligence2.xml><?xml version="1.0" encoding="utf-8"?>
<int2:intelligence xmlns:int2="http://schemas.microsoft.com/office/intelligence/2020/intelligence" xmlns:oel="http://schemas.microsoft.com/office/2019/extlst">
  <int2:observations>
    <int2:textHash int2:hashCode="amRGkxJBjdaXr9" int2:id="WT9HO0bj">
      <int2:state int2:value="Rejected" int2:type="LegacyProofing"/>
    </int2:textHash>
    <int2:textHash int2:hashCode="kByidkXaRxGvMx" int2:id="m4o0zSDj">
      <int2:state int2:value="Rejected" int2:type="LegacyProofing"/>
    </int2:textHash>
    <int2:textHash int2:hashCode="t3zeJDyGsw/NJA" int2:id="z6JD7CY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4FF3"/>
    <w:multiLevelType w:val="hybridMultilevel"/>
    <w:tmpl w:val="C29A11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E11E0F"/>
    <w:multiLevelType w:val="hybridMultilevel"/>
    <w:tmpl w:val="DB2A7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090CD5"/>
    <w:multiLevelType w:val="hybridMultilevel"/>
    <w:tmpl w:val="37DECFF2"/>
    <w:lvl w:ilvl="0" w:tplc="0809000F">
      <w:start w:val="1"/>
      <w:numFmt w:val="decimal"/>
      <w:lvlText w:val="%1."/>
      <w:lvlJc w:val="left"/>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677FD"/>
    <w:multiLevelType w:val="hybridMultilevel"/>
    <w:tmpl w:val="0696F4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402A48"/>
    <w:multiLevelType w:val="hybridMultilevel"/>
    <w:tmpl w:val="68DAE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F190F"/>
    <w:multiLevelType w:val="hybridMultilevel"/>
    <w:tmpl w:val="03F650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FA640A6"/>
    <w:multiLevelType w:val="hybridMultilevel"/>
    <w:tmpl w:val="CD92E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EA74B4"/>
    <w:multiLevelType w:val="hybridMultilevel"/>
    <w:tmpl w:val="C1F0C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E9280B"/>
    <w:multiLevelType w:val="hybridMultilevel"/>
    <w:tmpl w:val="6BC26FC4"/>
    <w:lvl w:ilvl="0" w:tplc="71008C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3C0A33"/>
    <w:multiLevelType w:val="hybridMultilevel"/>
    <w:tmpl w:val="FE1031B0"/>
    <w:lvl w:ilvl="0" w:tplc="71008C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410DF9"/>
    <w:multiLevelType w:val="hybridMultilevel"/>
    <w:tmpl w:val="E1E22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C734F5"/>
    <w:multiLevelType w:val="hybridMultilevel"/>
    <w:tmpl w:val="B366D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4952D42"/>
    <w:multiLevelType w:val="hybridMultilevel"/>
    <w:tmpl w:val="EE7806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3461ED"/>
    <w:multiLevelType w:val="multilevel"/>
    <w:tmpl w:val="3EFA65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A44737"/>
    <w:multiLevelType w:val="hybridMultilevel"/>
    <w:tmpl w:val="1248AF1E"/>
    <w:lvl w:ilvl="0" w:tplc="0809000F">
      <w:start w:val="1"/>
      <w:numFmt w:val="decimal"/>
      <w:lvlText w:val="%1."/>
      <w:lvlJc w:val="left"/>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E210C1"/>
    <w:multiLevelType w:val="hybridMultilevel"/>
    <w:tmpl w:val="DDB4F6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E42702"/>
    <w:multiLevelType w:val="hybridMultilevel"/>
    <w:tmpl w:val="1082BC1E"/>
    <w:lvl w:ilvl="0" w:tplc="C268C7CE">
      <w:start w:val="1"/>
      <w:numFmt w:val="decimal"/>
      <w:lvlText w:val="%1."/>
      <w:lvlJc w:val="left"/>
      <w:pPr>
        <w:tabs>
          <w:tab w:val="num" w:pos="1440"/>
        </w:tabs>
        <w:ind w:left="1440" w:hanging="720"/>
      </w:pPr>
      <w:rPr>
        <w:rFonts w:hint="default"/>
      </w:rPr>
    </w:lvl>
    <w:lvl w:ilvl="1" w:tplc="5C14F3C4">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AF32ED0"/>
    <w:multiLevelType w:val="hybridMultilevel"/>
    <w:tmpl w:val="AF284608"/>
    <w:lvl w:ilvl="0" w:tplc="DBA018FC">
      <w:numFmt w:val="bullet"/>
      <w:lvlText w:val="-"/>
      <w:lvlJc w:val="left"/>
      <w:pPr>
        <w:ind w:left="525" w:hanging="361"/>
      </w:pPr>
      <w:rPr>
        <w:rFonts w:ascii="Arial" w:eastAsia="Arial" w:hAnsi="Arial" w:cs="Arial" w:hint="default"/>
        <w:color w:val="0F0F0F"/>
        <w:w w:val="95"/>
        <w:sz w:val="29"/>
        <w:szCs w:val="29"/>
        <w:lang w:val="en-US" w:eastAsia="en-US" w:bidi="ar-SA"/>
      </w:rPr>
    </w:lvl>
    <w:lvl w:ilvl="1" w:tplc="DF185886">
      <w:numFmt w:val="bullet"/>
      <w:lvlText w:val="•"/>
      <w:lvlJc w:val="left"/>
      <w:rPr>
        <w:rFonts w:hint="default"/>
        <w:w w:val="98"/>
        <w:lang w:val="en-US" w:eastAsia="en-US" w:bidi="ar-SA"/>
      </w:rPr>
    </w:lvl>
    <w:lvl w:ilvl="2" w:tplc="66AC497A">
      <w:numFmt w:val="bullet"/>
      <w:lvlText w:val="•"/>
      <w:lvlJc w:val="left"/>
      <w:pPr>
        <w:ind w:left="1632" w:hanging="360"/>
      </w:pPr>
      <w:rPr>
        <w:rFonts w:hint="default"/>
        <w:lang w:val="en-US" w:eastAsia="en-US" w:bidi="ar-SA"/>
      </w:rPr>
    </w:lvl>
    <w:lvl w:ilvl="3" w:tplc="27E8579C">
      <w:numFmt w:val="bullet"/>
      <w:lvlText w:val="•"/>
      <w:lvlJc w:val="left"/>
      <w:pPr>
        <w:ind w:left="2385" w:hanging="360"/>
      </w:pPr>
      <w:rPr>
        <w:rFonts w:hint="default"/>
        <w:lang w:val="en-US" w:eastAsia="en-US" w:bidi="ar-SA"/>
      </w:rPr>
    </w:lvl>
    <w:lvl w:ilvl="4" w:tplc="982C406C">
      <w:numFmt w:val="bullet"/>
      <w:lvlText w:val="•"/>
      <w:lvlJc w:val="left"/>
      <w:pPr>
        <w:ind w:left="3138" w:hanging="360"/>
      </w:pPr>
      <w:rPr>
        <w:rFonts w:hint="default"/>
        <w:lang w:val="en-US" w:eastAsia="en-US" w:bidi="ar-SA"/>
      </w:rPr>
    </w:lvl>
    <w:lvl w:ilvl="5" w:tplc="D97E3E00">
      <w:numFmt w:val="bullet"/>
      <w:lvlText w:val="•"/>
      <w:lvlJc w:val="left"/>
      <w:pPr>
        <w:ind w:left="3891" w:hanging="360"/>
      </w:pPr>
      <w:rPr>
        <w:rFonts w:hint="default"/>
        <w:lang w:val="en-US" w:eastAsia="en-US" w:bidi="ar-SA"/>
      </w:rPr>
    </w:lvl>
    <w:lvl w:ilvl="6" w:tplc="F8F0D5CE">
      <w:numFmt w:val="bullet"/>
      <w:lvlText w:val="•"/>
      <w:lvlJc w:val="left"/>
      <w:pPr>
        <w:ind w:left="4644" w:hanging="360"/>
      </w:pPr>
      <w:rPr>
        <w:rFonts w:hint="default"/>
        <w:lang w:val="en-US" w:eastAsia="en-US" w:bidi="ar-SA"/>
      </w:rPr>
    </w:lvl>
    <w:lvl w:ilvl="7" w:tplc="EBCA5736">
      <w:numFmt w:val="bullet"/>
      <w:lvlText w:val="•"/>
      <w:lvlJc w:val="left"/>
      <w:pPr>
        <w:ind w:left="5397" w:hanging="360"/>
      </w:pPr>
      <w:rPr>
        <w:rFonts w:hint="default"/>
        <w:lang w:val="en-US" w:eastAsia="en-US" w:bidi="ar-SA"/>
      </w:rPr>
    </w:lvl>
    <w:lvl w:ilvl="8" w:tplc="4252A68E">
      <w:numFmt w:val="bullet"/>
      <w:lvlText w:val="•"/>
      <w:lvlJc w:val="left"/>
      <w:pPr>
        <w:ind w:left="6150" w:hanging="360"/>
      </w:pPr>
      <w:rPr>
        <w:rFonts w:hint="default"/>
        <w:lang w:val="en-US" w:eastAsia="en-US" w:bidi="ar-SA"/>
      </w:rPr>
    </w:lvl>
  </w:abstractNum>
  <w:abstractNum w:abstractNumId="18" w15:restartNumberingAfterBreak="0">
    <w:nsid w:val="6D204624"/>
    <w:multiLevelType w:val="hybridMultilevel"/>
    <w:tmpl w:val="0DE8D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314320"/>
    <w:multiLevelType w:val="hybridMultilevel"/>
    <w:tmpl w:val="DBFA9246"/>
    <w:lvl w:ilvl="0" w:tplc="FFFFFFFF">
      <w:start w:val="1"/>
      <w:numFmt w:val="decimal"/>
      <w:lvlText w:val="%1."/>
      <w:lvlJc w:val="left"/>
      <w:pPr>
        <w:ind w:left="720" w:hanging="360"/>
      </w:pPr>
    </w:lvl>
    <w:lvl w:ilvl="1" w:tplc="0809000F">
      <w:start w:val="1"/>
      <w:numFmt w:val="decimal"/>
      <w:lvlText w:val="%2."/>
      <w:lvlJc w:val="left"/>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E81D19"/>
    <w:multiLevelType w:val="hybridMultilevel"/>
    <w:tmpl w:val="E84684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1"/>
  </w:num>
  <w:num w:numId="3">
    <w:abstractNumId w:val="15"/>
  </w:num>
  <w:num w:numId="4">
    <w:abstractNumId w:val="16"/>
  </w:num>
  <w:num w:numId="5">
    <w:abstractNumId w:val="0"/>
  </w:num>
  <w:num w:numId="6">
    <w:abstractNumId w:val="8"/>
  </w:num>
  <w:num w:numId="7">
    <w:abstractNumId w:val="9"/>
  </w:num>
  <w:num w:numId="8">
    <w:abstractNumId w:val="2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
  </w:num>
  <w:num w:numId="12">
    <w:abstractNumId w:val="3"/>
  </w:num>
  <w:num w:numId="13">
    <w:abstractNumId w:val="7"/>
  </w:num>
  <w:num w:numId="14">
    <w:abstractNumId w:val="17"/>
  </w:num>
  <w:num w:numId="15">
    <w:abstractNumId w:val="19"/>
  </w:num>
  <w:num w:numId="16">
    <w:abstractNumId w:val="5"/>
  </w:num>
  <w:num w:numId="17">
    <w:abstractNumId w:val="13"/>
  </w:num>
  <w:num w:numId="18">
    <w:abstractNumId w:val="10"/>
  </w:num>
  <w:num w:numId="19">
    <w:abstractNumId w:val="18"/>
  </w:num>
  <w:num w:numId="20">
    <w:abstractNumId w:val="6"/>
  </w:num>
  <w:num w:numId="21">
    <w:abstractNumId w:val="1"/>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645"/>
    <w:rsid w:val="000017FC"/>
    <w:rsid w:val="00021CC6"/>
    <w:rsid w:val="00030E79"/>
    <w:rsid w:val="00036EC0"/>
    <w:rsid w:val="00040463"/>
    <w:rsid w:val="00062BAB"/>
    <w:rsid w:val="0009102B"/>
    <w:rsid w:val="000B37F5"/>
    <w:rsid w:val="000B4728"/>
    <w:rsid w:val="000C5579"/>
    <w:rsid w:val="000E4599"/>
    <w:rsid w:val="000F4716"/>
    <w:rsid w:val="00102F82"/>
    <w:rsid w:val="00135441"/>
    <w:rsid w:val="00144C84"/>
    <w:rsid w:val="00145DCF"/>
    <w:rsid w:val="00162E14"/>
    <w:rsid w:val="00170E89"/>
    <w:rsid w:val="00173AB0"/>
    <w:rsid w:val="00173AB5"/>
    <w:rsid w:val="00174115"/>
    <w:rsid w:val="0018179B"/>
    <w:rsid w:val="00192D76"/>
    <w:rsid w:val="001A60DE"/>
    <w:rsid w:val="001A67A4"/>
    <w:rsid w:val="001A7081"/>
    <w:rsid w:val="001B31E7"/>
    <w:rsid w:val="001B6277"/>
    <w:rsid w:val="001C0CD9"/>
    <w:rsid w:val="001C2FC4"/>
    <w:rsid w:val="001C49EA"/>
    <w:rsid w:val="001C602C"/>
    <w:rsid w:val="001D64A7"/>
    <w:rsid w:val="001E35FA"/>
    <w:rsid w:val="001E607F"/>
    <w:rsid w:val="001F4F79"/>
    <w:rsid w:val="002063AE"/>
    <w:rsid w:val="00207F93"/>
    <w:rsid w:val="0022035C"/>
    <w:rsid w:val="0024509C"/>
    <w:rsid w:val="00246939"/>
    <w:rsid w:val="00252851"/>
    <w:rsid w:val="0025464F"/>
    <w:rsid w:val="00266392"/>
    <w:rsid w:val="00270645"/>
    <w:rsid w:val="00280C29"/>
    <w:rsid w:val="0028161D"/>
    <w:rsid w:val="00295CD7"/>
    <w:rsid w:val="0029716A"/>
    <w:rsid w:val="002B228C"/>
    <w:rsid w:val="002B50FB"/>
    <w:rsid w:val="002D24DE"/>
    <w:rsid w:val="002E10A6"/>
    <w:rsid w:val="00301979"/>
    <w:rsid w:val="003043C0"/>
    <w:rsid w:val="00304AED"/>
    <w:rsid w:val="0030673D"/>
    <w:rsid w:val="0032699B"/>
    <w:rsid w:val="00352E2F"/>
    <w:rsid w:val="00354C50"/>
    <w:rsid w:val="00367BD5"/>
    <w:rsid w:val="003728CB"/>
    <w:rsid w:val="00373E2F"/>
    <w:rsid w:val="003806F1"/>
    <w:rsid w:val="003A7610"/>
    <w:rsid w:val="003C0F1E"/>
    <w:rsid w:val="003D497F"/>
    <w:rsid w:val="003F2CAB"/>
    <w:rsid w:val="004116F0"/>
    <w:rsid w:val="00413919"/>
    <w:rsid w:val="00443A87"/>
    <w:rsid w:val="00450CDA"/>
    <w:rsid w:val="00453739"/>
    <w:rsid w:val="00454D60"/>
    <w:rsid w:val="0046195C"/>
    <w:rsid w:val="004635F5"/>
    <w:rsid w:val="00482D10"/>
    <w:rsid w:val="004914AA"/>
    <w:rsid w:val="00492AD8"/>
    <w:rsid w:val="00492FE6"/>
    <w:rsid w:val="004938E5"/>
    <w:rsid w:val="004A16CE"/>
    <w:rsid w:val="004A61D8"/>
    <w:rsid w:val="004B0899"/>
    <w:rsid w:val="004B6667"/>
    <w:rsid w:val="004C31E2"/>
    <w:rsid w:val="004C56CD"/>
    <w:rsid w:val="004D1D42"/>
    <w:rsid w:val="004E2393"/>
    <w:rsid w:val="004E312F"/>
    <w:rsid w:val="004E3D6C"/>
    <w:rsid w:val="004E511C"/>
    <w:rsid w:val="004F0540"/>
    <w:rsid w:val="004F5497"/>
    <w:rsid w:val="004F6588"/>
    <w:rsid w:val="004F7B49"/>
    <w:rsid w:val="00514597"/>
    <w:rsid w:val="00521184"/>
    <w:rsid w:val="005226AE"/>
    <w:rsid w:val="0052403C"/>
    <w:rsid w:val="005246D3"/>
    <w:rsid w:val="00525525"/>
    <w:rsid w:val="005275C4"/>
    <w:rsid w:val="00532B3E"/>
    <w:rsid w:val="0054047D"/>
    <w:rsid w:val="00544D96"/>
    <w:rsid w:val="005513E7"/>
    <w:rsid w:val="00555053"/>
    <w:rsid w:val="00562A49"/>
    <w:rsid w:val="005A2142"/>
    <w:rsid w:val="005A381E"/>
    <w:rsid w:val="005C4200"/>
    <w:rsid w:val="005E2ED1"/>
    <w:rsid w:val="005E5B3B"/>
    <w:rsid w:val="006321B8"/>
    <w:rsid w:val="00636241"/>
    <w:rsid w:val="006421D3"/>
    <w:rsid w:val="00645DEA"/>
    <w:rsid w:val="00651B86"/>
    <w:rsid w:val="0066523E"/>
    <w:rsid w:val="00670C85"/>
    <w:rsid w:val="006852E6"/>
    <w:rsid w:val="00687B63"/>
    <w:rsid w:val="00691C7C"/>
    <w:rsid w:val="00694485"/>
    <w:rsid w:val="006A0213"/>
    <w:rsid w:val="006B308B"/>
    <w:rsid w:val="006F2098"/>
    <w:rsid w:val="006F5D80"/>
    <w:rsid w:val="00705D81"/>
    <w:rsid w:val="00711866"/>
    <w:rsid w:val="00716C96"/>
    <w:rsid w:val="00720431"/>
    <w:rsid w:val="00722AC4"/>
    <w:rsid w:val="00724E95"/>
    <w:rsid w:val="007426B7"/>
    <w:rsid w:val="00752B02"/>
    <w:rsid w:val="0077438C"/>
    <w:rsid w:val="0078002E"/>
    <w:rsid w:val="00781768"/>
    <w:rsid w:val="00785695"/>
    <w:rsid w:val="0079105B"/>
    <w:rsid w:val="007B1B62"/>
    <w:rsid w:val="007C0D2E"/>
    <w:rsid w:val="007C7D6E"/>
    <w:rsid w:val="007E36E7"/>
    <w:rsid w:val="007E67B5"/>
    <w:rsid w:val="007F2FFA"/>
    <w:rsid w:val="008042A5"/>
    <w:rsid w:val="00805344"/>
    <w:rsid w:val="00822C2B"/>
    <w:rsid w:val="0082417D"/>
    <w:rsid w:val="008336FA"/>
    <w:rsid w:val="00834201"/>
    <w:rsid w:val="0084182F"/>
    <w:rsid w:val="008501CE"/>
    <w:rsid w:val="00851AFA"/>
    <w:rsid w:val="00862D32"/>
    <w:rsid w:val="008742B8"/>
    <w:rsid w:val="00893DF1"/>
    <w:rsid w:val="00897216"/>
    <w:rsid w:val="008B1426"/>
    <w:rsid w:val="008B7B9F"/>
    <w:rsid w:val="008E055E"/>
    <w:rsid w:val="008E3CB4"/>
    <w:rsid w:val="008F180C"/>
    <w:rsid w:val="00901A08"/>
    <w:rsid w:val="00911B40"/>
    <w:rsid w:val="00923BB1"/>
    <w:rsid w:val="009301BE"/>
    <w:rsid w:val="00933CFC"/>
    <w:rsid w:val="00935996"/>
    <w:rsid w:val="00953393"/>
    <w:rsid w:val="009653FE"/>
    <w:rsid w:val="00965D6A"/>
    <w:rsid w:val="0097623C"/>
    <w:rsid w:val="009828A7"/>
    <w:rsid w:val="00984544"/>
    <w:rsid w:val="009914B8"/>
    <w:rsid w:val="00993B55"/>
    <w:rsid w:val="009962E1"/>
    <w:rsid w:val="009A23DF"/>
    <w:rsid w:val="009B62DE"/>
    <w:rsid w:val="009C0B1D"/>
    <w:rsid w:val="009C2B6E"/>
    <w:rsid w:val="009D74B1"/>
    <w:rsid w:val="00A001F2"/>
    <w:rsid w:val="00A07160"/>
    <w:rsid w:val="00A24808"/>
    <w:rsid w:val="00A24D72"/>
    <w:rsid w:val="00A5241A"/>
    <w:rsid w:val="00A669C8"/>
    <w:rsid w:val="00A70A0B"/>
    <w:rsid w:val="00A72360"/>
    <w:rsid w:val="00A803CE"/>
    <w:rsid w:val="00A804DF"/>
    <w:rsid w:val="00A844F8"/>
    <w:rsid w:val="00AA2FA8"/>
    <w:rsid w:val="00AA48E4"/>
    <w:rsid w:val="00AB3410"/>
    <w:rsid w:val="00AC03FB"/>
    <w:rsid w:val="00AD3C05"/>
    <w:rsid w:val="00AD50A9"/>
    <w:rsid w:val="00AE7881"/>
    <w:rsid w:val="00AF1778"/>
    <w:rsid w:val="00B00F3E"/>
    <w:rsid w:val="00B03D61"/>
    <w:rsid w:val="00B06D7F"/>
    <w:rsid w:val="00B22DFB"/>
    <w:rsid w:val="00B3317E"/>
    <w:rsid w:val="00B364C0"/>
    <w:rsid w:val="00B4170E"/>
    <w:rsid w:val="00B43FD4"/>
    <w:rsid w:val="00B45496"/>
    <w:rsid w:val="00B46ABE"/>
    <w:rsid w:val="00B54B6A"/>
    <w:rsid w:val="00B61775"/>
    <w:rsid w:val="00B707B6"/>
    <w:rsid w:val="00B716B5"/>
    <w:rsid w:val="00B71C12"/>
    <w:rsid w:val="00BA1BEC"/>
    <w:rsid w:val="00BA205A"/>
    <w:rsid w:val="00BA5DDE"/>
    <w:rsid w:val="00BB0AC9"/>
    <w:rsid w:val="00BB15E6"/>
    <w:rsid w:val="00BB19D5"/>
    <w:rsid w:val="00BB2828"/>
    <w:rsid w:val="00BB42E7"/>
    <w:rsid w:val="00BC271D"/>
    <w:rsid w:val="00BC3ADC"/>
    <w:rsid w:val="00BD099D"/>
    <w:rsid w:val="00BD450D"/>
    <w:rsid w:val="00BD48FE"/>
    <w:rsid w:val="00C3701B"/>
    <w:rsid w:val="00C374D9"/>
    <w:rsid w:val="00C44A2D"/>
    <w:rsid w:val="00C51C7D"/>
    <w:rsid w:val="00C54719"/>
    <w:rsid w:val="00C66A08"/>
    <w:rsid w:val="00C71C33"/>
    <w:rsid w:val="00C71F9B"/>
    <w:rsid w:val="00C9252B"/>
    <w:rsid w:val="00C92DB3"/>
    <w:rsid w:val="00CB4FFD"/>
    <w:rsid w:val="00CE0D7E"/>
    <w:rsid w:val="00CE1261"/>
    <w:rsid w:val="00CE295D"/>
    <w:rsid w:val="00CF22D8"/>
    <w:rsid w:val="00CF3D65"/>
    <w:rsid w:val="00D02C45"/>
    <w:rsid w:val="00D31B49"/>
    <w:rsid w:val="00D34F04"/>
    <w:rsid w:val="00D40C40"/>
    <w:rsid w:val="00D445B8"/>
    <w:rsid w:val="00D518A7"/>
    <w:rsid w:val="00D54241"/>
    <w:rsid w:val="00D54DE5"/>
    <w:rsid w:val="00D63EC2"/>
    <w:rsid w:val="00D6553F"/>
    <w:rsid w:val="00D707A3"/>
    <w:rsid w:val="00D84DC6"/>
    <w:rsid w:val="00DA6239"/>
    <w:rsid w:val="00DC2A19"/>
    <w:rsid w:val="00DC4F68"/>
    <w:rsid w:val="00DD1E38"/>
    <w:rsid w:val="00DD775A"/>
    <w:rsid w:val="00E000CE"/>
    <w:rsid w:val="00E03111"/>
    <w:rsid w:val="00E203F6"/>
    <w:rsid w:val="00E411C9"/>
    <w:rsid w:val="00E46497"/>
    <w:rsid w:val="00E5685F"/>
    <w:rsid w:val="00E832D8"/>
    <w:rsid w:val="00E86B31"/>
    <w:rsid w:val="00EA51FB"/>
    <w:rsid w:val="00EA7A83"/>
    <w:rsid w:val="00EC02C6"/>
    <w:rsid w:val="00EC6038"/>
    <w:rsid w:val="00EC6354"/>
    <w:rsid w:val="00EE0B85"/>
    <w:rsid w:val="00EE4EDB"/>
    <w:rsid w:val="00EE5812"/>
    <w:rsid w:val="00F045EC"/>
    <w:rsid w:val="00F07A1C"/>
    <w:rsid w:val="00F2355C"/>
    <w:rsid w:val="00F235D8"/>
    <w:rsid w:val="00F2503E"/>
    <w:rsid w:val="00F67F47"/>
    <w:rsid w:val="00F706F0"/>
    <w:rsid w:val="00F76B33"/>
    <w:rsid w:val="00F77B2B"/>
    <w:rsid w:val="00F84F44"/>
    <w:rsid w:val="00F85762"/>
    <w:rsid w:val="00F97C0B"/>
    <w:rsid w:val="00FB0874"/>
    <w:rsid w:val="00FD3043"/>
    <w:rsid w:val="00FD444D"/>
    <w:rsid w:val="00FE151A"/>
    <w:rsid w:val="00FE5FDF"/>
    <w:rsid w:val="00FE768B"/>
    <w:rsid w:val="00FE7D49"/>
    <w:rsid w:val="00FF6D32"/>
    <w:rsid w:val="00FF7948"/>
    <w:rsid w:val="053A7B9C"/>
    <w:rsid w:val="06D5246D"/>
    <w:rsid w:val="06D64BFD"/>
    <w:rsid w:val="086DD903"/>
    <w:rsid w:val="09B10E7A"/>
    <w:rsid w:val="09CDC6C0"/>
    <w:rsid w:val="0CBA7813"/>
    <w:rsid w:val="0DA32BA7"/>
    <w:rsid w:val="0F9372BC"/>
    <w:rsid w:val="11B2FA2D"/>
    <w:rsid w:val="11E7E82E"/>
    <w:rsid w:val="1407E435"/>
    <w:rsid w:val="1410B134"/>
    <w:rsid w:val="184C9C9C"/>
    <w:rsid w:val="18BD44F9"/>
    <w:rsid w:val="1B388E55"/>
    <w:rsid w:val="1F16D521"/>
    <w:rsid w:val="1F9BBAA5"/>
    <w:rsid w:val="20DC93E3"/>
    <w:rsid w:val="26644E46"/>
    <w:rsid w:val="26F57AC0"/>
    <w:rsid w:val="277BA341"/>
    <w:rsid w:val="286738D4"/>
    <w:rsid w:val="2AA46289"/>
    <w:rsid w:val="2BF80A84"/>
    <w:rsid w:val="2ECE31F0"/>
    <w:rsid w:val="2F47DE8C"/>
    <w:rsid w:val="383D8FE6"/>
    <w:rsid w:val="38E6C694"/>
    <w:rsid w:val="3A312A60"/>
    <w:rsid w:val="3A94E98A"/>
    <w:rsid w:val="3B19B7DC"/>
    <w:rsid w:val="3C4CFAA7"/>
    <w:rsid w:val="3C81A2E8"/>
    <w:rsid w:val="3DC21883"/>
    <w:rsid w:val="3F904D88"/>
    <w:rsid w:val="40BC6818"/>
    <w:rsid w:val="43A0272A"/>
    <w:rsid w:val="4A86A6A8"/>
    <w:rsid w:val="4BE75F6B"/>
    <w:rsid w:val="4C227709"/>
    <w:rsid w:val="4F1B195C"/>
    <w:rsid w:val="58BAD432"/>
    <w:rsid w:val="5A84C9A5"/>
    <w:rsid w:val="5B41C4C2"/>
    <w:rsid w:val="5E518A05"/>
    <w:rsid w:val="62157775"/>
    <w:rsid w:val="67767831"/>
    <w:rsid w:val="69F2E001"/>
    <w:rsid w:val="6B9DFD93"/>
    <w:rsid w:val="6D1030D6"/>
    <w:rsid w:val="701FFDD6"/>
    <w:rsid w:val="717CB993"/>
    <w:rsid w:val="75CC653F"/>
    <w:rsid w:val="797A20E6"/>
    <w:rsid w:val="79A346CC"/>
    <w:rsid w:val="7A9DB58E"/>
    <w:rsid w:val="7B9C3A5A"/>
    <w:rsid w:val="7E971D1C"/>
    <w:rsid w:val="7F63E3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4B148"/>
  <w15:docId w15:val="{EB0B284F-A133-4622-91E3-3DA1DEA89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D444D"/>
    <w:rPr>
      <w:sz w:val="24"/>
      <w:szCs w:val="24"/>
      <w:lang w:eastAsia="en-US"/>
    </w:rPr>
  </w:style>
  <w:style w:type="paragraph" w:styleId="Heading3">
    <w:name w:val="heading 3"/>
    <w:basedOn w:val="Normal"/>
    <w:next w:val="Normal"/>
    <w:link w:val="Heading3Char"/>
    <w:qFormat/>
    <w:rsid w:val="0098454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bCs/>
    </w:rPr>
  </w:style>
  <w:style w:type="character" w:customStyle="1" w:styleId="Heading3Char">
    <w:name w:val="Heading 3 Char"/>
    <w:link w:val="Heading3"/>
    <w:rsid w:val="00984544"/>
    <w:rPr>
      <w:rFonts w:ascii="Arial" w:hAnsi="Arial" w:cs="Arial"/>
      <w:b/>
      <w:bCs/>
      <w:sz w:val="26"/>
      <w:szCs w:val="26"/>
      <w:lang w:eastAsia="en-US"/>
    </w:rPr>
  </w:style>
  <w:style w:type="paragraph" w:styleId="Header">
    <w:name w:val="header"/>
    <w:basedOn w:val="Normal"/>
    <w:link w:val="HeaderChar"/>
    <w:rsid w:val="00984544"/>
    <w:pPr>
      <w:tabs>
        <w:tab w:val="center" w:pos="4153"/>
        <w:tab w:val="right" w:pos="8306"/>
      </w:tabs>
    </w:pPr>
  </w:style>
  <w:style w:type="character" w:customStyle="1" w:styleId="HeaderChar">
    <w:name w:val="Header Char"/>
    <w:link w:val="Header"/>
    <w:rsid w:val="00984544"/>
    <w:rPr>
      <w:sz w:val="24"/>
      <w:szCs w:val="24"/>
      <w:lang w:eastAsia="en-US"/>
    </w:rPr>
  </w:style>
  <w:style w:type="character" w:styleId="Hyperlink">
    <w:name w:val="Hyperlink"/>
    <w:rsid w:val="00984544"/>
    <w:rPr>
      <w:color w:val="0000FF"/>
      <w:u w:val="single"/>
    </w:rPr>
  </w:style>
  <w:style w:type="paragraph" w:styleId="Footer">
    <w:name w:val="footer"/>
    <w:basedOn w:val="Normal"/>
    <w:link w:val="FooterChar"/>
    <w:rsid w:val="00A24D72"/>
    <w:pPr>
      <w:tabs>
        <w:tab w:val="center" w:pos="4513"/>
        <w:tab w:val="right" w:pos="9026"/>
      </w:tabs>
    </w:pPr>
  </w:style>
  <w:style w:type="character" w:customStyle="1" w:styleId="FooterChar">
    <w:name w:val="Footer Char"/>
    <w:link w:val="Footer"/>
    <w:rsid w:val="00A24D72"/>
    <w:rPr>
      <w:sz w:val="24"/>
      <w:szCs w:val="24"/>
      <w:lang w:eastAsia="en-US"/>
    </w:rPr>
  </w:style>
  <w:style w:type="paragraph" w:styleId="ListParagraph">
    <w:name w:val="List Paragraph"/>
    <w:aliases w:val="Maire,L,Numbered Para 1,Dot pt,No Spacing1,List Paragraph Char Char Char,Indicator Text,List Paragraph1,Bullet Points,MAIN CONTENT,F5 List Paragraph,Bullet 1,List Paragraph12,Colorful List - Accent 11,Normal numbered,OBC Bullet,Bullet Sty"/>
    <w:basedOn w:val="Normal"/>
    <w:link w:val="ListParagraphChar"/>
    <w:uiPriority w:val="34"/>
    <w:qFormat/>
    <w:rsid w:val="005E5B3B"/>
    <w:pPr>
      <w:ind w:left="720"/>
      <w:contextualSpacing/>
    </w:pPr>
  </w:style>
  <w:style w:type="paragraph" w:styleId="BalloonText">
    <w:name w:val="Balloon Text"/>
    <w:basedOn w:val="Normal"/>
    <w:link w:val="BalloonTextChar"/>
    <w:rsid w:val="00BA1BEC"/>
    <w:rPr>
      <w:rFonts w:ascii="Segoe UI" w:hAnsi="Segoe UI" w:cs="Segoe UI"/>
      <w:sz w:val="18"/>
      <w:szCs w:val="18"/>
    </w:rPr>
  </w:style>
  <w:style w:type="character" w:customStyle="1" w:styleId="BalloonTextChar">
    <w:name w:val="Balloon Text Char"/>
    <w:basedOn w:val="DefaultParagraphFont"/>
    <w:link w:val="BalloonText"/>
    <w:rsid w:val="00BA1BEC"/>
    <w:rPr>
      <w:rFonts w:ascii="Segoe UI" w:hAnsi="Segoe UI" w:cs="Segoe UI"/>
      <w:sz w:val="18"/>
      <w:szCs w:val="18"/>
      <w:lang w:eastAsia="en-US"/>
    </w:rPr>
  </w:style>
  <w:style w:type="character" w:customStyle="1" w:styleId="TitleChar">
    <w:name w:val="Title Char"/>
    <w:basedOn w:val="DefaultParagraphFont"/>
    <w:link w:val="Title"/>
    <w:uiPriority w:val="10"/>
    <w:rsid w:val="009653FE"/>
    <w:rPr>
      <w:b/>
      <w:bCs/>
      <w:sz w:val="24"/>
      <w:szCs w:val="24"/>
      <w:lang w:eastAsia="en-US"/>
    </w:rPr>
  </w:style>
  <w:style w:type="paragraph" w:styleId="BodyText">
    <w:name w:val="Body Text"/>
    <w:basedOn w:val="Normal"/>
    <w:link w:val="BodyTextChar"/>
    <w:uiPriority w:val="1"/>
    <w:qFormat/>
    <w:rsid w:val="001E35FA"/>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1E35FA"/>
    <w:rPr>
      <w:rFonts w:ascii="Arial" w:eastAsia="Arial" w:hAnsi="Arial" w:cs="Arial"/>
      <w:sz w:val="24"/>
      <w:szCs w:val="24"/>
      <w:lang w:val="en-US" w:eastAsia="en-US"/>
    </w:rPr>
  </w:style>
  <w:style w:type="paragraph" w:customStyle="1" w:styleId="TableParagraph">
    <w:name w:val="Table Paragraph"/>
    <w:basedOn w:val="Normal"/>
    <w:uiPriority w:val="1"/>
    <w:qFormat/>
    <w:rsid w:val="00207F93"/>
    <w:pPr>
      <w:widowControl w:val="0"/>
      <w:autoSpaceDE w:val="0"/>
      <w:autoSpaceDN w:val="0"/>
    </w:pPr>
    <w:rPr>
      <w:rFonts w:ascii="Arial" w:eastAsia="Arial" w:hAnsi="Arial" w:cs="Arial"/>
      <w:sz w:val="22"/>
      <w:szCs w:val="22"/>
      <w:lang w:val="en-US"/>
    </w:rPr>
  </w:style>
  <w:style w:type="paragraph" w:styleId="Revision">
    <w:name w:val="Revision"/>
    <w:hidden/>
    <w:uiPriority w:val="99"/>
    <w:semiHidden/>
    <w:rsid w:val="00705D81"/>
    <w:rPr>
      <w:sz w:val="24"/>
      <w:szCs w:val="24"/>
      <w:lang w:eastAsia="en-US"/>
    </w:rPr>
  </w:style>
  <w:style w:type="table" w:styleId="TableGrid">
    <w:name w:val="Table Grid"/>
    <w:basedOn w:val="TableNormal"/>
    <w:rsid w:val="00245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33CFC"/>
    <w:rPr>
      <w:color w:val="605E5C"/>
      <w:shd w:val="clear" w:color="auto" w:fill="E1DFDD"/>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eastAsia="en-US"/>
    </w:rPr>
  </w:style>
  <w:style w:type="character" w:styleId="CommentReference">
    <w:name w:val="annotation reference"/>
    <w:basedOn w:val="DefaultParagraphFont"/>
    <w:semiHidden/>
    <w:unhideWhenUsed/>
    <w:rPr>
      <w:sz w:val="16"/>
      <w:szCs w:val="16"/>
    </w:rPr>
  </w:style>
  <w:style w:type="character" w:customStyle="1" w:styleId="ListParagraphChar">
    <w:name w:val="List Paragraph Char"/>
    <w:aliases w:val="Maire Char,L Char,Numbered Para 1 Char,Dot pt Char,No Spacing1 Char,List Paragraph Char Char Char Char,Indicator Text Char,List Paragraph1 Char,Bullet Points Char,MAIN CONTENT Char,F5 List Paragraph Char,Bullet 1 Char,OBC Bullet Char"/>
    <w:basedOn w:val="DefaultParagraphFont"/>
    <w:link w:val="ListParagraph"/>
    <w:uiPriority w:val="34"/>
    <w:qFormat/>
    <w:locked/>
    <w:rsid w:val="00694485"/>
    <w:rPr>
      <w:sz w:val="24"/>
      <w:szCs w:val="24"/>
      <w:lang w:eastAsia="en-US"/>
    </w:rPr>
  </w:style>
  <w:style w:type="paragraph" w:styleId="NormalWeb">
    <w:name w:val="Normal (Web)"/>
    <w:basedOn w:val="Normal"/>
    <w:uiPriority w:val="99"/>
    <w:unhideWhenUsed/>
    <w:rsid w:val="009D74B1"/>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498041">
      <w:bodyDiv w:val="1"/>
      <w:marLeft w:val="0"/>
      <w:marRight w:val="0"/>
      <w:marTop w:val="0"/>
      <w:marBottom w:val="0"/>
      <w:divBdr>
        <w:top w:val="none" w:sz="0" w:space="0" w:color="auto"/>
        <w:left w:val="none" w:sz="0" w:space="0" w:color="auto"/>
        <w:bottom w:val="none" w:sz="0" w:space="0" w:color="auto"/>
        <w:right w:val="none" w:sz="0" w:space="0" w:color="auto"/>
      </w:divBdr>
    </w:div>
    <w:div w:id="953944643">
      <w:bodyDiv w:val="1"/>
      <w:marLeft w:val="0"/>
      <w:marRight w:val="0"/>
      <w:marTop w:val="0"/>
      <w:marBottom w:val="0"/>
      <w:divBdr>
        <w:top w:val="none" w:sz="0" w:space="0" w:color="auto"/>
        <w:left w:val="none" w:sz="0" w:space="0" w:color="auto"/>
        <w:bottom w:val="none" w:sz="0" w:space="0" w:color="auto"/>
        <w:right w:val="none" w:sz="0" w:space="0" w:color="auto"/>
      </w:divBdr>
    </w:div>
    <w:div w:id="955336383">
      <w:bodyDiv w:val="1"/>
      <w:marLeft w:val="0"/>
      <w:marRight w:val="0"/>
      <w:marTop w:val="0"/>
      <w:marBottom w:val="0"/>
      <w:divBdr>
        <w:top w:val="none" w:sz="0" w:space="0" w:color="auto"/>
        <w:left w:val="none" w:sz="0" w:space="0" w:color="auto"/>
        <w:bottom w:val="none" w:sz="0" w:space="0" w:color="auto"/>
        <w:right w:val="none" w:sz="0" w:space="0" w:color="auto"/>
      </w:divBdr>
    </w:div>
    <w:div w:id="987173279">
      <w:bodyDiv w:val="1"/>
      <w:marLeft w:val="0"/>
      <w:marRight w:val="0"/>
      <w:marTop w:val="0"/>
      <w:marBottom w:val="0"/>
      <w:divBdr>
        <w:top w:val="none" w:sz="0" w:space="0" w:color="auto"/>
        <w:left w:val="none" w:sz="0" w:space="0" w:color="auto"/>
        <w:bottom w:val="none" w:sz="0" w:space="0" w:color="auto"/>
        <w:right w:val="none" w:sz="0" w:space="0" w:color="auto"/>
      </w:divBdr>
    </w:div>
    <w:div w:id="1268003807">
      <w:bodyDiv w:val="1"/>
      <w:marLeft w:val="0"/>
      <w:marRight w:val="0"/>
      <w:marTop w:val="0"/>
      <w:marBottom w:val="0"/>
      <w:divBdr>
        <w:top w:val="none" w:sz="0" w:space="0" w:color="auto"/>
        <w:left w:val="none" w:sz="0" w:space="0" w:color="auto"/>
        <w:bottom w:val="none" w:sz="0" w:space="0" w:color="auto"/>
        <w:right w:val="none" w:sz="0" w:space="0" w:color="auto"/>
      </w:divBdr>
    </w:div>
    <w:div w:id="1469668291">
      <w:bodyDiv w:val="1"/>
      <w:marLeft w:val="0"/>
      <w:marRight w:val="0"/>
      <w:marTop w:val="0"/>
      <w:marBottom w:val="0"/>
      <w:divBdr>
        <w:top w:val="none" w:sz="0" w:space="0" w:color="auto"/>
        <w:left w:val="none" w:sz="0" w:space="0" w:color="auto"/>
        <w:bottom w:val="none" w:sz="0" w:space="0" w:color="auto"/>
        <w:right w:val="none" w:sz="0" w:space="0" w:color="auto"/>
      </w:divBdr>
    </w:div>
    <w:div w:id="1578512037">
      <w:bodyDiv w:val="1"/>
      <w:marLeft w:val="0"/>
      <w:marRight w:val="0"/>
      <w:marTop w:val="0"/>
      <w:marBottom w:val="0"/>
      <w:divBdr>
        <w:top w:val="none" w:sz="0" w:space="0" w:color="auto"/>
        <w:left w:val="none" w:sz="0" w:space="0" w:color="auto"/>
        <w:bottom w:val="none" w:sz="0" w:space="0" w:color="auto"/>
        <w:right w:val="none" w:sz="0" w:space="0" w:color="auto"/>
      </w:divBdr>
    </w:div>
    <w:div w:id="193536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dv$$\Job%20Description(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a69a5e2-c20d-4276-b451-dcba38121d06">
      <UserInfo>
        <DisplayName>Michelle Townsend</DisplayName>
        <AccountId>865</AccountId>
        <AccountType/>
      </UserInfo>
    </SharedWithUsers>
    <lcf76f155ced4ddcb4097134ff3c332f xmlns="5418165d-6a06-4fa3-80d9-81527df1b405">
      <Terms xmlns="http://schemas.microsoft.com/office/infopath/2007/PartnerControls"/>
    </lcf76f155ced4ddcb4097134ff3c332f>
    <TaxCatchAll xmlns="da69a5e2-c20d-4276-b451-dcba38121d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6" ma:contentTypeDescription="Create a new document." ma:contentTypeScope="" ma:versionID="3b197c1d14232595a8ea0da55cc772a5">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7f4d8f2a1530e24767f12eba6166ee33"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7184575-0727-4eba-b5c7-bfbed66468e1}"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3E5CB-9888-4159-9826-67DBA60C4B42}">
  <ds:schemaRefs>
    <ds:schemaRef ds:uri="http://schemas.microsoft.com/office/2006/metadata/properties"/>
    <ds:schemaRef ds:uri="http://schemas.microsoft.com/office/infopath/2007/PartnerControls"/>
    <ds:schemaRef ds:uri="da69a5e2-c20d-4276-b451-dcba38121d06"/>
    <ds:schemaRef ds:uri="5418165d-6a06-4fa3-80d9-81527df1b405"/>
  </ds:schemaRefs>
</ds:datastoreItem>
</file>

<file path=customXml/itemProps2.xml><?xml version="1.0" encoding="utf-8"?>
<ds:datastoreItem xmlns:ds="http://schemas.openxmlformats.org/officeDocument/2006/customXml" ds:itemID="{7A0AA434-4C1A-4D4A-A09D-2EDC9F55D4FB}">
  <ds:schemaRefs>
    <ds:schemaRef ds:uri="http://schemas.microsoft.com/sharepoint/v3/contenttype/forms"/>
  </ds:schemaRefs>
</ds:datastoreItem>
</file>

<file path=customXml/itemProps3.xml><?xml version="1.0" encoding="utf-8"?>
<ds:datastoreItem xmlns:ds="http://schemas.openxmlformats.org/officeDocument/2006/customXml" ds:itemID="{AD60E252-6367-4983-B1C9-0B2238C4E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475811-3288-4EE0-BCDD-688F5705C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Description(4)</Template>
  <TotalTime>0</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Community Links Job Description Role Profile (JDPS) Template</vt:lpstr>
    </vt:vector>
  </TitlesOfParts>
  <Company>Community Links</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Links Job Description Role Profile (JDPS) Template</dc:title>
  <dc:creator>Authorised User</dc:creator>
  <cp:lastModifiedBy>CDH4</cp:lastModifiedBy>
  <cp:revision>2</cp:revision>
  <cp:lastPrinted>2022-08-16T15:17:00Z</cp:lastPrinted>
  <dcterms:created xsi:type="dcterms:W3CDTF">2025-05-29T10:23:00Z</dcterms:created>
  <dcterms:modified xsi:type="dcterms:W3CDTF">2025-05-29T10:23:00Z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TaxKeyword">
    <vt:lpwstr/>
  </property>
  <property fmtid="{D5CDD505-2E9C-101B-9397-08002B2CF9AE}" pid="4" name="MediaServiceImageTags">
    <vt:lpwstr/>
  </property>
</Properties>
</file>